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AA10D" w14:textId="77777777" w:rsidR="006860BA" w:rsidRPr="005908AE" w:rsidRDefault="006860BA" w:rsidP="0051329C">
      <w:pPr>
        <w:pStyle w:val="Standard"/>
        <w:jc w:val="both"/>
        <w:rPr>
          <w:rFonts w:ascii="Arial" w:hAnsi="Arial" w:cs="Arial"/>
          <w:lang w:val="pl-PL"/>
        </w:rPr>
      </w:pPr>
    </w:p>
    <w:p w14:paraId="209AA10E" w14:textId="77777777" w:rsidR="00ED21B2" w:rsidRPr="005908AE" w:rsidRDefault="00ED21B2" w:rsidP="0051329C">
      <w:pPr>
        <w:pStyle w:val="Standard"/>
        <w:jc w:val="both"/>
        <w:rPr>
          <w:rFonts w:ascii="Arial" w:hAnsi="Arial" w:cs="Arial"/>
          <w:lang w:val="pl-PL"/>
        </w:rPr>
      </w:pPr>
    </w:p>
    <w:p w14:paraId="209AA10F" w14:textId="77777777" w:rsidR="00ED21B2" w:rsidRPr="005908AE" w:rsidRDefault="00ED21B2" w:rsidP="0051329C">
      <w:pPr>
        <w:pStyle w:val="Standard"/>
        <w:jc w:val="both"/>
        <w:rPr>
          <w:rFonts w:ascii="Arial" w:hAnsi="Arial" w:cs="Arial"/>
          <w:lang w:val="pl-PL"/>
        </w:rPr>
      </w:pPr>
    </w:p>
    <w:p w14:paraId="209AA110" w14:textId="77777777" w:rsidR="00ED21B2" w:rsidRPr="005908AE" w:rsidRDefault="00ED21B2" w:rsidP="0051329C">
      <w:pPr>
        <w:pStyle w:val="Standard"/>
        <w:jc w:val="both"/>
        <w:rPr>
          <w:rFonts w:ascii="Arial" w:hAnsi="Arial" w:cs="Arial"/>
          <w:lang w:val="pl-PL"/>
        </w:rPr>
      </w:pPr>
    </w:p>
    <w:p w14:paraId="209AA111" w14:textId="77777777" w:rsidR="00ED21B2" w:rsidRPr="005908AE" w:rsidRDefault="00ED21B2" w:rsidP="0051329C">
      <w:pPr>
        <w:pStyle w:val="Standard"/>
        <w:jc w:val="both"/>
        <w:rPr>
          <w:rFonts w:ascii="Arial" w:hAnsi="Arial" w:cs="Arial"/>
          <w:lang w:val="pl-PL"/>
        </w:rPr>
      </w:pPr>
    </w:p>
    <w:p w14:paraId="209AA112" w14:textId="77777777" w:rsidR="00ED21B2" w:rsidRPr="005908AE" w:rsidRDefault="00ED21B2" w:rsidP="0051329C">
      <w:pPr>
        <w:pStyle w:val="Standard"/>
        <w:jc w:val="both"/>
        <w:rPr>
          <w:rFonts w:ascii="Arial" w:hAnsi="Arial" w:cs="Arial"/>
          <w:lang w:val="pl-PL"/>
        </w:rPr>
      </w:pPr>
    </w:p>
    <w:p w14:paraId="00839B66" w14:textId="77777777" w:rsidR="00416540" w:rsidRPr="005908AE" w:rsidRDefault="00413956" w:rsidP="0051329C">
      <w:pPr>
        <w:pStyle w:val="Tytu"/>
        <w:spacing w:before="0" w:after="120" w:line="276" w:lineRule="auto"/>
        <w:jc w:val="both"/>
        <w:rPr>
          <w:rFonts w:ascii="Arial" w:hAnsi="Arial" w:cs="Arial"/>
          <w:b/>
          <w:sz w:val="72"/>
          <w:szCs w:val="72"/>
          <w:lang w:val="pl-PL"/>
        </w:rPr>
      </w:pPr>
      <w:r w:rsidRPr="005908AE">
        <w:rPr>
          <w:rFonts w:ascii="Arial" w:hAnsi="Arial" w:cs="Arial"/>
          <w:b/>
          <w:sz w:val="72"/>
          <w:szCs w:val="72"/>
          <w:lang w:val="pl-PL"/>
        </w:rPr>
        <w:t xml:space="preserve">Statut Szkoły </w:t>
      </w:r>
    </w:p>
    <w:p w14:paraId="209AA113" w14:textId="79FD2BBB" w:rsidR="006860BA" w:rsidRPr="005908AE" w:rsidRDefault="00413956" w:rsidP="0051329C">
      <w:pPr>
        <w:pStyle w:val="Tytu"/>
        <w:spacing w:before="0" w:after="120" w:line="276" w:lineRule="auto"/>
        <w:jc w:val="both"/>
        <w:rPr>
          <w:rFonts w:ascii="Arial" w:hAnsi="Arial" w:cs="Arial"/>
          <w:b/>
          <w:sz w:val="72"/>
          <w:szCs w:val="72"/>
          <w:lang w:val="pl-PL"/>
        </w:rPr>
      </w:pPr>
      <w:r w:rsidRPr="005908AE">
        <w:rPr>
          <w:rFonts w:ascii="Arial" w:hAnsi="Arial" w:cs="Arial"/>
          <w:b/>
          <w:sz w:val="72"/>
          <w:szCs w:val="72"/>
          <w:lang w:val="pl-PL"/>
        </w:rPr>
        <w:t xml:space="preserve">Podstawowej nr 10 </w:t>
      </w:r>
      <w:r w:rsidR="004F6464" w:rsidRPr="005908AE">
        <w:rPr>
          <w:rFonts w:ascii="Arial" w:hAnsi="Arial" w:cs="Arial"/>
          <w:b/>
          <w:sz w:val="72"/>
          <w:szCs w:val="72"/>
          <w:lang w:val="pl-PL"/>
        </w:rPr>
        <w:t xml:space="preserve">                      </w:t>
      </w:r>
      <w:r w:rsidRPr="005908AE">
        <w:rPr>
          <w:rFonts w:ascii="Arial" w:hAnsi="Arial" w:cs="Arial"/>
          <w:b/>
          <w:sz w:val="72"/>
          <w:szCs w:val="72"/>
          <w:lang w:val="pl-PL"/>
        </w:rPr>
        <w:t xml:space="preserve">w Gdańsku </w:t>
      </w:r>
      <w:r w:rsidR="004F6464" w:rsidRPr="005908AE">
        <w:rPr>
          <w:rFonts w:ascii="Arial" w:hAnsi="Arial" w:cs="Arial"/>
          <w:b/>
          <w:sz w:val="72"/>
          <w:szCs w:val="72"/>
          <w:lang w:val="pl-PL"/>
        </w:rPr>
        <w:t xml:space="preserve">                            </w:t>
      </w:r>
      <w:r w:rsidRPr="005908AE">
        <w:rPr>
          <w:rFonts w:ascii="Arial" w:hAnsi="Arial" w:cs="Arial"/>
          <w:b/>
          <w:sz w:val="72"/>
          <w:szCs w:val="72"/>
          <w:lang w:val="pl-PL"/>
        </w:rPr>
        <w:t>ul. Polanki 119</w:t>
      </w:r>
    </w:p>
    <w:p w14:paraId="209AA114" w14:textId="77777777" w:rsidR="006860BA" w:rsidRPr="005908AE" w:rsidRDefault="006860BA" w:rsidP="0051329C">
      <w:pPr>
        <w:pStyle w:val="Nagwek1"/>
        <w:spacing w:before="0" w:after="120" w:line="276" w:lineRule="auto"/>
        <w:jc w:val="both"/>
        <w:rPr>
          <w:rFonts w:ascii="Arial" w:hAnsi="Arial" w:cs="Arial"/>
          <w:b/>
          <w:sz w:val="24"/>
          <w:szCs w:val="24"/>
          <w:lang w:val="pl-PL"/>
        </w:rPr>
      </w:pPr>
    </w:p>
    <w:p w14:paraId="209AA115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6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7" w14:textId="77777777" w:rsidR="007B7830" w:rsidRPr="005908AE" w:rsidRDefault="007B7830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8" w14:textId="77777777" w:rsidR="007B7830" w:rsidRPr="005908AE" w:rsidRDefault="007B7830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9" w14:textId="77777777" w:rsidR="00DF58B8" w:rsidRPr="005908AE" w:rsidRDefault="00DF58B8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A" w14:textId="77777777" w:rsidR="00DF58B8" w:rsidRPr="005908AE" w:rsidRDefault="00DF58B8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B" w14:textId="77777777" w:rsidR="00DF58B8" w:rsidRPr="005908AE" w:rsidRDefault="00DF58B8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C" w14:textId="77777777" w:rsidR="00DF58B8" w:rsidRPr="005908AE" w:rsidRDefault="00DF58B8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D" w14:textId="77777777" w:rsidR="00DF58B8" w:rsidRPr="005908AE" w:rsidRDefault="00DF58B8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E" w14:textId="77777777" w:rsidR="00DF58B8" w:rsidRPr="005908AE" w:rsidRDefault="00DF58B8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lang w:val="pl-PL"/>
        </w:rPr>
      </w:pPr>
    </w:p>
    <w:p w14:paraId="209AA11F" w14:textId="48AC78AF" w:rsidR="00DF58B8" w:rsidRPr="005908AE" w:rsidRDefault="004A5C29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i/>
          <w:sz w:val="22"/>
          <w:szCs w:val="22"/>
          <w:lang w:val="pl-PL"/>
        </w:rPr>
      </w:pPr>
      <w:r w:rsidRPr="005908AE">
        <w:rPr>
          <w:rFonts w:ascii="Arial" w:hAnsi="Arial" w:cs="Arial"/>
          <w:b/>
          <w:bCs/>
          <w:i/>
          <w:sz w:val="22"/>
          <w:szCs w:val="22"/>
          <w:lang w:val="pl-PL"/>
        </w:rPr>
        <w:t xml:space="preserve">Statut Szkoły </w:t>
      </w:r>
      <w:r w:rsidR="0058015D" w:rsidRPr="005908AE">
        <w:rPr>
          <w:rFonts w:ascii="Arial" w:hAnsi="Arial" w:cs="Arial"/>
          <w:b/>
          <w:bCs/>
          <w:i/>
          <w:sz w:val="22"/>
          <w:szCs w:val="22"/>
          <w:lang w:val="pl-PL"/>
        </w:rPr>
        <w:t>tekst jednolity z dnia 11.09.202</w:t>
      </w:r>
      <w:r w:rsidR="007A1B44">
        <w:rPr>
          <w:rFonts w:ascii="Arial" w:hAnsi="Arial" w:cs="Arial"/>
          <w:b/>
          <w:bCs/>
          <w:i/>
          <w:sz w:val="22"/>
          <w:szCs w:val="22"/>
          <w:lang w:val="pl-PL"/>
        </w:rPr>
        <w:t>5</w:t>
      </w:r>
    </w:p>
    <w:p w14:paraId="209AA120" w14:textId="77777777" w:rsidR="004F6464" w:rsidRPr="005908AE" w:rsidRDefault="004F6464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i/>
          <w:lang w:val="pl-PL"/>
        </w:rPr>
      </w:pPr>
    </w:p>
    <w:p w14:paraId="209AA121" w14:textId="77777777" w:rsidR="004A5C29" w:rsidRPr="005908AE" w:rsidRDefault="004A5C29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i/>
          <w:lang w:val="pl-PL"/>
        </w:rPr>
      </w:pPr>
    </w:p>
    <w:sdt>
      <w:sdtPr>
        <w:rPr>
          <w:rFonts w:ascii="Arial" w:hAnsi="Arial" w:cs="Arial"/>
          <w:b/>
          <w:caps w:val="0"/>
          <w:color w:val="auto"/>
          <w:spacing w:val="0"/>
          <w:sz w:val="22"/>
          <w:szCs w:val="22"/>
        </w:rPr>
        <w:id w:val="610244521"/>
        <w:docPartObj>
          <w:docPartGallery w:val="Table of Contents"/>
          <w:docPartUnique/>
        </w:docPartObj>
      </w:sdtPr>
      <w:sdtEndPr>
        <w:rPr>
          <w:lang w:val="pl-PL"/>
        </w:rPr>
      </w:sdtEndPr>
      <w:sdtContent>
        <w:p w14:paraId="209AA122" w14:textId="77777777" w:rsidR="00E008CF" w:rsidRPr="00E15DA8" w:rsidRDefault="00E008CF" w:rsidP="0051329C">
          <w:pPr>
            <w:pStyle w:val="Nagwekspisutreci"/>
            <w:spacing w:before="0" w:after="120" w:line="276" w:lineRule="auto"/>
            <w:jc w:val="both"/>
            <w:rPr>
              <w:rFonts w:ascii="Arial" w:hAnsi="Arial" w:cs="Arial"/>
              <w:b/>
              <w:sz w:val="22"/>
              <w:szCs w:val="22"/>
            </w:rPr>
          </w:pPr>
          <w:r w:rsidRPr="00E15DA8">
            <w:rPr>
              <w:rFonts w:ascii="Arial" w:hAnsi="Arial" w:cs="Arial"/>
              <w:b/>
              <w:sz w:val="22"/>
              <w:szCs w:val="22"/>
            </w:rPr>
            <w:t>Spis treści</w:t>
          </w:r>
        </w:p>
        <w:p w14:paraId="7BADB16D" w14:textId="6C1022C7" w:rsidR="00E107DA" w:rsidRPr="00E15DA8" w:rsidRDefault="00320A70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r w:rsidRPr="00E15DA8">
            <w:rPr>
              <w:rFonts w:ascii="Arial" w:hAnsi="Arial" w:cs="Arial"/>
              <w:b/>
              <w:lang w:val="pl-PL"/>
            </w:rPr>
            <w:fldChar w:fldCharType="begin"/>
          </w:r>
          <w:r w:rsidR="00E008CF" w:rsidRPr="00E15DA8">
            <w:rPr>
              <w:rFonts w:ascii="Arial" w:hAnsi="Arial" w:cs="Arial"/>
              <w:b/>
              <w:lang w:val="pl-PL"/>
            </w:rPr>
            <w:instrText xml:space="preserve"> TOC \o "1-3" \h \z \u </w:instrText>
          </w:r>
          <w:r w:rsidRPr="00E15DA8">
            <w:rPr>
              <w:rFonts w:ascii="Arial" w:hAnsi="Arial" w:cs="Arial"/>
              <w:b/>
              <w:lang w:val="pl-PL"/>
            </w:rPr>
            <w:fldChar w:fldCharType="separate"/>
          </w:r>
          <w:hyperlink w:anchor="_Toc208223604" w:history="1">
            <w:r w:rsidR="00E107DA" w:rsidRPr="00E15DA8">
              <w:rPr>
                <w:rStyle w:val="Hipercze"/>
                <w:b/>
                <w:noProof/>
              </w:rPr>
              <w:t>ROZDZIAŁ I</w:t>
            </w:r>
            <w:r w:rsidR="00E107DA" w:rsidRPr="00E15DA8">
              <w:rPr>
                <w:b/>
                <w:noProof/>
                <w:webHidden/>
              </w:rPr>
              <w:tab/>
            </w:r>
            <w:r w:rsidR="00E107DA" w:rsidRPr="00E15DA8">
              <w:rPr>
                <w:b/>
                <w:noProof/>
                <w:webHidden/>
              </w:rPr>
              <w:fldChar w:fldCharType="begin"/>
            </w:r>
            <w:r w:rsidR="00E107DA" w:rsidRPr="00E15DA8">
              <w:rPr>
                <w:b/>
                <w:noProof/>
                <w:webHidden/>
              </w:rPr>
              <w:instrText xml:space="preserve"> PAGEREF _Toc208223604 \h </w:instrText>
            </w:r>
            <w:r w:rsidR="00E107DA" w:rsidRPr="00E15DA8">
              <w:rPr>
                <w:b/>
                <w:noProof/>
                <w:webHidden/>
              </w:rPr>
            </w:r>
            <w:r w:rsidR="00E107DA"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3</w:t>
            </w:r>
            <w:r w:rsidR="00E107DA"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517C8EDE" w14:textId="7300E881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05" w:history="1">
            <w:r w:rsidRPr="00E15DA8">
              <w:rPr>
                <w:rStyle w:val="Hipercze"/>
                <w:b/>
                <w:noProof/>
              </w:rPr>
              <w:t>POSTANOWIENIA OGÓLNE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_Toc208223605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3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3281C69F" w14:textId="4F569EEC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06" w:history="1">
            <w:r w:rsidRPr="00E15DA8">
              <w:rPr>
                <w:rStyle w:val="Hipercze"/>
                <w:b/>
                <w:noProof/>
              </w:rPr>
              <w:t>ROZDZIAŁ II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_Toc208223606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4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37AD91C9" w14:textId="44C37334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07" w:history="1">
            <w:r w:rsidRPr="00E15DA8">
              <w:rPr>
                <w:rStyle w:val="Hipercze"/>
                <w:b/>
                <w:noProof/>
              </w:rPr>
              <w:t>CELE I ZADANIA SZKOŁY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_Toc208223607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4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18BEA590" w14:textId="16432ECB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08" w:history="1">
            <w:r w:rsidRPr="00E15DA8">
              <w:rPr>
                <w:rStyle w:val="Hipercze"/>
                <w:b/>
                <w:noProof/>
              </w:rPr>
              <w:t>ROZDZIAŁ III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_Toc208223608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6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64E23B1C" w14:textId="467ED856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09" w:history="1">
            <w:r w:rsidRPr="00E15DA8">
              <w:rPr>
                <w:rStyle w:val="Hipercze"/>
                <w:b/>
                <w:noProof/>
              </w:rPr>
              <w:t>ORGANY SZKOŁY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_Toc208223609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6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56028B0B" w14:textId="6B5F259E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0" w:history="1">
            <w:r w:rsidRPr="00E15DA8">
              <w:rPr>
                <w:rStyle w:val="Hipercze"/>
                <w:b/>
                <w:noProof/>
              </w:rPr>
              <w:t>ROZDZIAŁ IV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_Toc208223610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8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3A9D1816" w14:textId="10776847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1" w:history="1">
            <w:r w:rsidRPr="00E15DA8">
              <w:rPr>
                <w:rStyle w:val="Hipercze"/>
                <w:b/>
                <w:noProof/>
              </w:rPr>
              <w:t>ORGANIZACJA PRACY SZKOŁY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_Toc208223611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8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37B1DDD5" w14:textId="199C6DDE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2" w:history="1">
            <w:r w:rsidRPr="00E15DA8">
              <w:rPr>
                <w:rStyle w:val="Hipercze"/>
                <w:b/>
                <w:noProof/>
              </w:rPr>
              <w:t>ROZDZIAŁ  V.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_Toc208223612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13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3D98060D" w14:textId="39DF1ECA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3" w:history="1">
            <w:r w:rsidRPr="00E15DA8">
              <w:rPr>
                <w:rStyle w:val="Hipercze"/>
                <w:b/>
                <w:noProof/>
              </w:rPr>
              <w:t>ZAKRES ZADAŃ NAUCZYCIELi I innych PRACOWNIKÓW szkoły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_Toc208223613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13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0C2CFA1E" w14:textId="6863F345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4" w:history="1">
            <w:r w:rsidRPr="00E15DA8">
              <w:rPr>
                <w:rStyle w:val="Hipercze"/>
                <w:b/>
                <w:noProof/>
              </w:rPr>
              <w:t>ROZDZIAŁ VI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_Toc208223614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15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3483F8C3" w14:textId="7446124D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5" w:history="1">
            <w:r w:rsidRPr="00E15DA8">
              <w:rPr>
                <w:rStyle w:val="Hipercze"/>
                <w:b/>
                <w:noProof/>
              </w:rPr>
              <w:t>SZCZEGÓŁOWE WARUNKI I SPOSÓB OCENIANIA WEWNĄTRZSZKOLNEGO UCZNIÓW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_Toc208223615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15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45EB1C98" w14:textId="09131357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6" w:history="1">
            <w:r w:rsidRPr="00E15DA8">
              <w:rPr>
                <w:rStyle w:val="Hipercze"/>
                <w:b/>
                <w:noProof/>
              </w:rPr>
              <w:t>ROZDZIAŁ  VII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_Toc208223616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27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67B4BF32" w14:textId="28DA1B65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7" w:history="1">
            <w:r w:rsidRPr="00E15DA8">
              <w:rPr>
                <w:rStyle w:val="Hipercze"/>
                <w:b/>
                <w:noProof/>
              </w:rPr>
              <w:t>PRAWA I OBOWIĄZKI UCZNIÓW. NAGRODY I KARY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_Toc208223617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27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1C17C20D" w14:textId="589760F3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8" w:history="1">
            <w:r w:rsidRPr="00E15DA8">
              <w:rPr>
                <w:rStyle w:val="Hipercze"/>
                <w:b/>
                <w:noProof/>
              </w:rPr>
              <w:t>ROZDZIAŁ VIII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_Toc208223618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30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567C1AE1" w14:textId="3EC06DF0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19" w:history="1">
            <w:r w:rsidRPr="00E15DA8">
              <w:rPr>
                <w:rStyle w:val="Hipercze"/>
                <w:b/>
                <w:noProof/>
              </w:rPr>
              <w:t>CEREMONIAŁ, SZTANDAR I GODŁO SZKOŁY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_Toc208223619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30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721FFF61" w14:textId="647533AB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20" w:history="1">
            <w:r w:rsidRPr="00E15DA8">
              <w:rPr>
                <w:rStyle w:val="Hipercze"/>
                <w:b/>
                <w:noProof/>
              </w:rPr>
              <w:t>ROZDZIAŁ IX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_Toc208223620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30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50951DAE" w14:textId="25150947" w:rsidR="00E107DA" w:rsidRPr="00E15DA8" w:rsidRDefault="00E107DA" w:rsidP="0051329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08223621" w:history="1">
            <w:r w:rsidRPr="00E15DA8">
              <w:rPr>
                <w:rStyle w:val="Hipercze"/>
                <w:b/>
                <w:noProof/>
              </w:rPr>
              <w:t>PRZEPISY KOŃCOWE</w:t>
            </w:r>
            <w:r w:rsidRPr="00E15DA8">
              <w:rPr>
                <w:b/>
                <w:noProof/>
                <w:webHidden/>
              </w:rPr>
              <w:tab/>
            </w:r>
            <w:r w:rsidRPr="00E15DA8">
              <w:rPr>
                <w:b/>
                <w:noProof/>
                <w:webHidden/>
              </w:rPr>
              <w:fldChar w:fldCharType="begin"/>
            </w:r>
            <w:r w:rsidRPr="00E15DA8">
              <w:rPr>
                <w:b/>
                <w:noProof/>
                <w:webHidden/>
              </w:rPr>
              <w:instrText xml:space="preserve"> PAGEREF _Toc208223621 \h </w:instrText>
            </w:r>
            <w:r w:rsidRPr="00E15DA8">
              <w:rPr>
                <w:b/>
                <w:noProof/>
                <w:webHidden/>
              </w:rPr>
            </w:r>
            <w:r w:rsidRPr="00E15DA8">
              <w:rPr>
                <w:b/>
                <w:noProof/>
                <w:webHidden/>
              </w:rPr>
              <w:fldChar w:fldCharType="separate"/>
            </w:r>
            <w:r w:rsidR="007A1B44">
              <w:rPr>
                <w:b/>
                <w:noProof/>
                <w:webHidden/>
              </w:rPr>
              <w:t>30</w:t>
            </w:r>
            <w:r w:rsidRPr="00E15DA8">
              <w:rPr>
                <w:b/>
                <w:noProof/>
                <w:webHidden/>
              </w:rPr>
              <w:fldChar w:fldCharType="end"/>
            </w:r>
          </w:hyperlink>
        </w:p>
        <w:p w14:paraId="209AA139" w14:textId="03A0765B" w:rsidR="00E008CF" w:rsidRPr="0086131F" w:rsidRDefault="00320A70" w:rsidP="0051329C">
          <w:pPr>
            <w:spacing w:after="120" w:line="276" w:lineRule="auto"/>
            <w:jc w:val="both"/>
            <w:rPr>
              <w:rFonts w:ascii="Arial" w:hAnsi="Arial" w:cs="Arial"/>
              <w:b/>
              <w:lang w:val="pl-PL"/>
            </w:rPr>
          </w:pPr>
          <w:r w:rsidRPr="00E15DA8">
            <w:rPr>
              <w:rFonts w:ascii="Arial" w:hAnsi="Arial" w:cs="Arial"/>
              <w:b/>
              <w:lang w:val="pl-PL"/>
            </w:rPr>
            <w:fldChar w:fldCharType="end"/>
          </w:r>
        </w:p>
      </w:sdtContent>
    </w:sdt>
    <w:p w14:paraId="209AA13A" w14:textId="77777777" w:rsidR="00E008CF" w:rsidRPr="005908AE" w:rsidRDefault="00E008CF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i/>
        </w:rPr>
      </w:pPr>
    </w:p>
    <w:p w14:paraId="209AA13B" w14:textId="77777777" w:rsidR="00EB3B73" w:rsidRPr="005908AE" w:rsidRDefault="00EB3B73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i/>
        </w:rPr>
      </w:pPr>
    </w:p>
    <w:p w14:paraId="209AA13C" w14:textId="77777777" w:rsidR="00EB3B73" w:rsidRPr="005908AE" w:rsidRDefault="00EB3B73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i/>
        </w:rPr>
      </w:pPr>
    </w:p>
    <w:p w14:paraId="209AA13D" w14:textId="77777777" w:rsidR="00EB3B73" w:rsidRPr="005908AE" w:rsidRDefault="00EB3B73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i/>
        </w:rPr>
      </w:pPr>
    </w:p>
    <w:p w14:paraId="209AA13E" w14:textId="77777777" w:rsidR="00EB3B73" w:rsidRDefault="00EB3B73" w:rsidP="0051329C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</w:p>
    <w:p w14:paraId="400B8524" w14:textId="77777777" w:rsidR="005C7F65" w:rsidRDefault="005C7F65" w:rsidP="0051329C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</w:p>
    <w:p w14:paraId="2CAB2BC0" w14:textId="77777777" w:rsidR="005C7F65" w:rsidRDefault="005C7F65" w:rsidP="0051329C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</w:p>
    <w:p w14:paraId="29DB1CBD" w14:textId="77777777" w:rsidR="005C7F65" w:rsidRDefault="005C7F65" w:rsidP="0051329C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</w:p>
    <w:p w14:paraId="1AB3B3C7" w14:textId="77777777" w:rsidR="005C7F65" w:rsidRPr="005908AE" w:rsidRDefault="005C7F65" w:rsidP="0051329C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</w:p>
    <w:p w14:paraId="209AA13F" w14:textId="77777777" w:rsidR="007B7830" w:rsidRPr="005908AE" w:rsidRDefault="007B7830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</w:rPr>
      </w:pPr>
    </w:p>
    <w:p w14:paraId="209AA140" w14:textId="77777777" w:rsidR="007B7830" w:rsidRPr="005908AE" w:rsidRDefault="007B7830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</w:rPr>
      </w:pPr>
    </w:p>
    <w:p w14:paraId="209AA141" w14:textId="77777777" w:rsidR="0066375E" w:rsidRPr="005908AE" w:rsidRDefault="0066375E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</w:rPr>
      </w:pPr>
    </w:p>
    <w:p w14:paraId="209AA142" w14:textId="77777777" w:rsidR="0066375E" w:rsidRPr="005908AE" w:rsidRDefault="0066375E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</w:rPr>
      </w:pPr>
    </w:p>
    <w:p w14:paraId="209AA144" w14:textId="77777777" w:rsidR="006860BA" w:rsidRPr="005908AE" w:rsidRDefault="00413956" w:rsidP="0051329C">
      <w:pPr>
        <w:pStyle w:val="Nagwek1"/>
        <w:spacing w:before="0"/>
      </w:pPr>
      <w:bookmarkStart w:id="0" w:name="_Toc208223604"/>
      <w:r w:rsidRPr="005908AE">
        <w:lastRenderedPageBreak/>
        <w:t>ROZDZIAŁ I</w:t>
      </w:r>
      <w:bookmarkEnd w:id="0"/>
    </w:p>
    <w:p w14:paraId="209AA145" w14:textId="77777777" w:rsidR="006860BA" w:rsidRPr="005908AE" w:rsidRDefault="00413956" w:rsidP="0051329C">
      <w:pPr>
        <w:pStyle w:val="Nagwek1"/>
        <w:spacing w:before="0"/>
      </w:pPr>
      <w:bookmarkStart w:id="1" w:name="_Toc208223605"/>
      <w:r w:rsidRPr="005908AE">
        <w:t>POSTANOWIENIA OGÓLNE</w:t>
      </w:r>
      <w:bookmarkEnd w:id="1"/>
    </w:p>
    <w:p w14:paraId="209AA151" w14:textId="03704448" w:rsidR="006860BA" w:rsidRPr="005908AE" w:rsidRDefault="00667C0C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b/>
          <w:bCs/>
        </w:rPr>
      </w:pPr>
      <w:r w:rsidRPr="005908AE">
        <w:rPr>
          <w:rFonts w:ascii="Arial" w:hAnsi="Arial" w:cs="Arial"/>
          <w:b/>
          <w:bCs/>
        </w:rPr>
        <w:t>§1.</w:t>
      </w:r>
      <w:r w:rsidRPr="00667C0C">
        <w:rPr>
          <w:rFonts w:ascii="Arial" w:hAnsi="Arial" w:cs="Arial"/>
        </w:rPr>
        <w:t xml:space="preserve"> 1</w:t>
      </w:r>
      <w:r>
        <w:rPr>
          <w:rFonts w:ascii="Arial" w:hAnsi="Arial" w:cs="Arial"/>
          <w:b/>
          <w:bCs/>
        </w:rPr>
        <w:t xml:space="preserve">.  </w:t>
      </w:r>
      <w:r w:rsidR="00413956" w:rsidRPr="005908AE">
        <w:rPr>
          <w:rFonts w:ascii="Arial" w:hAnsi="Arial" w:cs="Arial"/>
          <w:lang w:val="pl-PL"/>
        </w:rPr>
        <w:t>Szkoła Podstawowa nr 10 w Gdańsku, ul. Polanki 119, jest szkołą specjalną przy podmiocie leczniczym</w:t>
      </w:r>
      <w:r w:rsidR="00DD552C" w:rsidRPr="005908AE">
        <w:rPr>
          <w:rFonts w:ascii="Arial" w:hAnsi="Arial" w:cs="Arial"/>
          <w:lang w:val="pl-PL"/>
        </w:rPr>
        <w:t>.</w:t>
      </w:r>
    </w:p>
    <w:p w14:paraId="2778BAD0" w14:textId="0DE5E58F" w:rsidR="00DD552C" w:rsidRPr="005908AE" w:rsidRDefault="00DD552C">
      <w:pPr>
        <w:pStyle w:val="Standard"/>
        <w:numPr>
          <w:ilvl w:val="0"/>
          <w:numId w:val="82"/>
        </w:numPr>
        <w:spacing w:after="120" w:line="276" w:lineRule="auto"/>
        <w:ind w:left="1210"/>
        <w:jc w:val="both"/>
        <w:rPr>
          <w:rFonts w:ascii="Arial" w:hAnsi="Arial" w:cs="Arial"/>
        </w:rPr>
      </w:pPr>
      <w:r w:rsidRPr="005908AE">
        <w:rPr>
          <w:rFonts w:ascii="Arial" w:hAnsi="Arial" w:cs="Arial"/>
          <w:lang w:val="pl-PL"/>
        </w:rPr>
        <w:t>Siedziba szkoły mieści się na terenie Szpitala Dziecięcego</w:t>
      </w:r>
      <w:r w:rsidR="007C4260">
        <w:rPr>
          <w:rFonts w:ascii="Arial" w:hAnsi="Arial" w:cs="Arial"/>
          <w:lang w:val="pl-PL"/>
        </w:rPr>
        <w:t xml:space="preserve"> Polanki</w:t>
      </w:r>
      <w:r w:rsidRPr="005908AE">
        <w:rPr>
          <w:rFonts w:ascii="Arial" w:hAnsi="Arial" w:cs="Arial"/>
          <w:lang w:val="pl-PL"/>
        </w:rPr>
        <w:t xml:space="preserve"> im. Macieja Płażyńskiego w Gdańsku</w:t>
      </w:r>
      <w:r w:rsidR="007C4260">
        <w:rPr>
          <w:rFonts w:ascii="Arial" w:hAnsi="Arial" w:cs="Arial"/>
          <w:lang w:val="pl-PL"/>
        </w:rPr>
        <w:t xml:space="preserve"> </w:t>
      </w:r>
      <w:proofErr w:type="spellStart"/>
      <w:r w:rsidR="007C4260">
        <w:rPr>
          <w:rFonts w:ascii="Arial" w:hAnsi="Arial" w:cs="Arial"/>
          <w:lang w:val="pl-PL"/>
        </w:rPr>
        <w:t>sp.z</w:t>
      </w:r>
      <w:proofErr w:type="spellEnd"/>
      <w:r w:rsidR="007C4260">
        <w:rPr>
          <w:rFonts w:ascii="Arial" w:hAnsi="Arial" w:cs="Arial"/>
          <w:lang w:val="pl-PL"/>
        </w:rPr>
        <w:t xml:space="preserve"> o.o.</w:t>
      </w:r>
      <w:r w:rsidRPr="005908AE">
        <w:rPr>
          <w:rFonts w:ascii="Arial" w:hAnsi="Arial" w:cs="Arial"/>
          <w:lang w:val="pl-PL"/>
        </w:rPr>
        <w:t xml:space="preserve"> przy ul. </w:t>
      </w:r>
      <w:proofErr w:type="spellStart"/>
      <w:r w:rsidRPr="005908AE">
        <w:rPr>
          <w:rFonts w:ascii="Arial" w:hAnsi="Arial" w:cs="Arial"/>
        </w:rPr>
        <w:t>Polanki</w:t>
      </w:r>
      <w:proofErr w:type="spellEnd"/>
      <w:r w:rsidRPr="005908AE">
        <w:rPr>
          <w:rFonts w:ascii="Arial" w:hAnsi="Arial" w:cs="Arial"/>
        </w:rPr>
        <w:t xml:space="preserve"> 119.</w:t>
      </w:r>
    </w:p>
    <w:p w14:paraId="0EE161F6" w14:textId="780D833F" w:rsidR="00DD552C" w:rsidRPr="005908AE" w:rsidRDefault="00DD552C">
      <w:pPr>
        <w:pStyle w:val="Standard"/>
        <w:numPr>
          <w:ilvl w:val="0"/>
          <w:numId w:val="8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Szkoła prowadzi oddziały przedszkolne, których organizację oraz zasady funkcjonowania, a także prawa i obowiązki dzieci do nich uczęszczających i  oraz nauczycieli tych oddziałów określa rozdział IV </w:t>
      </w:r>
      <w:r w:rsidRPr="005908AE">
        <w:rPr>
          <w:rFonts w:ascii="Arial" w:hAnsi="Arial" w:cs="Arial"/>
          <w:bCs/>
          <w:lang w:val="pl-PL"/>
        </w:rPr>
        <w:t>§ 17</w:t>
      </w:r>
      <w:r w:rsidRPr="005908AE">
        <w:rPr>
          <w:rFonts w:ascii="Arial" w:hAnsi="Arial" w:cs="Arial"/>
          <w:lang w:val="pl-PL"/>
        </w:rPr>
        <w:t xml:space="preserve"> i VII </w:t>
      </w:r>
      <w:r w:rsidRPr="005908AE">
        <w:rPr>
          <w:rFonts w:ascii="Arial" w:hAnsi="Arial" w:cs="Arial"/>
          <w:bCs/>
          <w:lang w:val="pl-PL"/>
        </w:rPr>
        <w:t>§ 54.</w:t>
      </w:r>
    </w:p>
    <w:p w14:paraId="7732807F" w14:textId="77777777" w:rsidR="00DD552C" w:rsidRPr="005908AE" w:rsidRDefault="00DD552C" w:rsidP="0051329C">
      <w:pPr>
        <w:pStyle w:val="Standard"/>
        <w:spacing w:after="120" w:line="276" w:lineRule="auto"/>
        <w:ind w:left="786"/>
        <w:jc w:val="both"/>
        <w:rPr>
          <w:rFonts w:ascii="Arial" w:hAnsi="Arial" w:cs="Arial"/>
        </w:rPr>
      </w:pPr>
    </w:p>
    <w:p w14:paraId="209AA15E" w14:textId="639E1286" w:rsidR="006860BA" w:rsidRPr="005908AE" w:rsidRDefault="00413956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</w:rPr>
        <w:t>§  2</w:t>
      </w:r>
      <w:r w:rsidR="00EB0544" w:rsidRPr="005908AE">
        <w:rPr>
          <w:rFonts w:ascii="Arial" w:hAnsi="Arial" w:cs="Arial"/>
          <w:b/>
          <w:bCs/>
        </w:rPr>
        <w:t>.</w:t>
      </w:r>
      <w:r w:rsidR="006C28FF" w:rsidRPr="005908AE">
        <w:rPr>
          <w:rFonts w:ascii="Arial" w:hAnsi="Arial" w:cs="Arial"/>
          <w:b/>
          <w:bCs/>
        </w:rPr>
        <w:t xml:space="preserve">  </w:t>
      </w:r>
      <w:r w:rsidR="00EB0544" w:rsidRPr="00667C0C">
        <w:rPr>
          <w:rFonts w:ascii="Arial" w:hAnsi="Arial" w:cs="Arial"/>
        </w:rPr>
        <w:t>1.</w:t>
      </w:r>
      <w:r w:rsidR="00EB0544" w:rsidRPr="005908AE">
        <w:rPr>
          <w:rFonts w:ascii="Arial" w:hAnsi="Arial" w:cs="Arial"/>
          <w:b/>
          <w:bCs/>
        </w:rPr>
        <w:t xml:space="preserve"> </w:t>
      </w:r>
      <w:r w:rsidRPr="005908AE">
        <w:rPr>
          <w:rFonts w:ascii="Arial" w:hAnsi="Arial" w:cs="Arial"/>
          <w:lang w:val="pl-PL"/>
        </w:rPr>
        <w:t xml:space="preserve">Organem prowadzącym Szkołę jest Gmina Miasto Gdańsk, z siedzibą: Urząd </w:t>
      </w:r>
      <w:r w:rsidR="006C28FF" w:rsidRPr="005908AE">
        <w:rPr>
          <w:rFonts w:ascii="Arial" w:hAnsi="Arial" w:cs="Arial"/>
          <w:lang w:val="pl-PL"/>
        </w:rPr>
        <w:t xml:space="preserve">     </w:t>
      </w:r>
      <w:r w:rsidRPr="005908AE">
        <w:rPr>
          <w:rFonts w:ascii="Arial" w:hAnsi="Arial" w:cs="Arial"/>
          <w:lang w:val="pl-PL"/>
        </w:rPr>
        <w:t>Miejski</w:t>
      </w:r>
      <w:r w:rsidR="006D6673" w:rsidRPr="005908AE">
        <w:rPr>
          <w:rFonts w:ascii="Arial" w:hAnsi="Arial" w:cs="Arial"/>
          <w:lang w:val="pl-PL"/>
        </w:rPr>
        <w:t xml:space="preserve"> </w:t>
      </w:r>
      <w:r w:rsidRPr="005908AE">
        <w:rPr>
          <w:rFonts w:ascii="Arial" w:hAnsi="Arial" w:cs="Arial"/>
          <w:lang w:val="pl-PL"/>
        </w:rPr>
        <w:t xml:space="preserve">w Gdańsku, ul. </w:t>
      </w:r>
      <w:r w:rsidRPr="005908AE">
        <w:rPr>
          <w:rFonts w:ascii="Arial" w:hAnsi="Arial" w:cs="Arial"/>
        </w:rPr>
        <w:t xml:space="preserve">Nowe </w:t>
      </w:r>
      <w:proofErr w:type="spellStart"/>
      <w:r w:rsidRPr="005908AE">
        <w:rPr>
          <w:rFonts w:ascii="Arial" w:hAnsi="Arial" w:cs="Arial"/>
        </w:rPr>
        <w:t>Ogrody</w:t>
      </w:r>
      <w:proofErr w:type="spellEnd"/>
      <w:r w:rsidRPr="005908AE">
        <w:rPr>
          <w:rFonts w:ascii="Arial" w:hAnsi="Arial" w:cs="Arial"/>
        </w:rPr>
        <w:t xml:space="preserve"> 8/12, 80 – 803 </w:t>
      </w:r>
      <w:proofErr w:type="spellStart"/>
      <w:r w:rsidRPr="005908AE">
        <w:rPr>
          <w:rFonts w:ascii="Arial" w:hAnsi="Arial" w:cs="Arial"/>
        </w:rPr>
        <w:t>Gdańsk</w:t>
      </w:r>
      <w:proofErr w:type="spellEnd"/>
      <w:r w:rsidRPr="005908AE">
        <w:rPr>
          <w:rFonts w:ascii="Arial" w:hAnsi="Arial" w:cs="Arial"/>
        </w:rPr>
        <w:t>.</w:t>
      </w:r>
    </w:p>
    <w:p w14:paraId="209AA15F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  <w:lang w:val="pl-PL"/>
        </w:rPr>
      </w:pPr>
    </w:p>
    <w:p w14:paraId="209AA162" w14:textId="294B377A" w:rsidR="00BF64E8" w:rsidRPr="005908AE" w:rsidRDefault="00413956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b/>
          <w:bCs/>
        </w:rPr>
      </w:pPr>
      <w:r w:rsidRPr="005908AE">
        <w:rPr>
          <w:rFonts w:ascii="Arial" w:hAnsi="Arial" w:cs="Arial"/>
          <w:b/>
          <w:bCs/>
        </w:rPr>
        <w:t xml:space="preserve">§ </w:t>
      </w:r>
      <w:r w:rsidR="00DD552C" w:rsidRPr="005908AE">
        <w:rPr>
          <w:rFonts w:ascii="Arial" w:hAnsi="Arial" w:cs="Arial"/>
          <w:b/>
          <w:bCs/>
        </w:rPr>
        <w:t xml:space="preserve"> 3</w:t>
      </w:r>
      <w:r w:rsidRPr="003E293C">
        <w:rPr>
          <w:rFonts w:ascii="Arial" w:hAnsi="Arial" w:cs="Arial"/>
        </w:rPr>
        <w:t>.</w:t>
      </w:r>
      <w:r w:rsidR="00EB0544" w:rsidRPr="003E293C">
        <w:rPr>
          <w:rFonts w:ascii="Arial" w:hAnsi="Arial" w:cs="Arial"/>
        </w:rPr>
        <w:t xml:space="preserve"> </w:t>
      </w:r>
      <w:r w:rsidR="006A4378" w:rsidRPr="003E293C">
        <w:rPr>
          <w:rFonts w:ascii="Arial" w:hAnsi="Arial" w:cs="Arial"/>
        </w:rPr>
        <w:t>1.</w:t>
      </w:r>
      <w:r w:rsidR="006A4378" w:rsidRPr="005908AE">
        <w:rPr>
          <w:rFonts w:ascii="Arial" w:hAnsi="Arial" w:cs="Arial"/>
          <w:b/>
          <w:bCs/>
        </w:rPr>
        <w:t xml:space="preserve"> </w:t>
      </w:r>
      <w:r w:rsidRPr="005908AE">
        <w:rPr>
          <w:rFonts w:ascii="Arial" w:hAnsi="Arial" w:cs="Arial"/>
          <w:lang w:val="pl-PL"/>
        </w:rPr>
        <w:t>Ilekroć w Statucie mowa o:</w:t>
      </w:r>
    </w:p>
    <w:p w14:paraId="209AA163" w14:textId="392093E2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>Ustawie –</w:t>
      </w:r>
      <w:r w:rsidR="00DD552C" w:rsidRPr="005908AE">
        <w:rPr>
          <w:rFonts w:ascii="Arial" w:hAnsi="Arial" w:cs="Arial"/>
          <w:b/>
          <w:color w:val="000000"/>
          <w:lang w:val="pl-PL"/>
        </w:rPr>
        <w:t xml:space="preserve"> Prawo oświatowe - </w:t>
      </w:r>
      <w:r w:rsidRPr="005908AE">
        <w:rPr>
          <w:rFonts w:ascii="Arial" w:hAnsi="Arial" w:cs="Arial"/>
          <w:b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należy przez to rozumieć Ustawę z dnia 14 grudnia 2016 r. - Prawo oświatowe. </w:t>
      </w:r>
      <w:r w:rsidRPr="005908AE">
        <w:rPr>
          <w:rFonts w:ascii="Arial" w:hAnsi="Arial" w:cs="Arial"/>
          <w:color w:val="000000"/>
        </w:rPr>
        <w:t>(Dz. U. z 2</w:t>
      </w:r>
      <w:r w:rsidR="00DD552C" w:rsidRPr="005908AE">
        <w:rPr>
          <w:rFonts w:ascii="Arial" w:hAnsi="Arial" w:cs="Arial"/>
          <w:color w:val="000000"/>
        </w:rPr>
        <w:t xml:space="preserve">023 r. </w:t>
      </w:r>
      <w:proofErr w:type="spellStart"/>
      <w:r w:rsidR="00DD552C" w:rsidRPr="005908AE">
        <w:rPr>
          <w:rFonts w:ascii="Arial" w:hAnsi="Arial" w:cs="Arial"/>
          <w:color w:val="000000"/>
        </w:rPr>
        <w:t>poz</w:t>
      </w:r>
      <w:proofErr w:type="spellEnd"/>
      <w:r w:rsidR="00DD552C" w:rsidRPr="005908AE">
        <w:rPr>
          <w:rFonts w:ascii="Arial" w:hAnsi="Arial" w:cs="Arial"/>
          <w:color w:val="000000"/>
        </w:rPr>
        <w:t>. 900);</w:t>
      </w:r>
    </w:p>
    <w:p w14:paraId="2D6285AF" w14:textId="76137495" w:rsidR="00296FBA" w:rsidRPr="005908AE" w:rsidRDefault="00296FBA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>Ustawie o systemie oświaty –</w:t>
      </w:r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należy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przez</w:t>
      </w:r>
      <w:proofErr w:type="spellEnd"/>
      <w:r w:rsidRPr="005908AE">
        <w:rPr>
          <w:rFonts w:ascii="Arial" w:hAnsi="Arial" w:cs="Arial"/>
        </w:rPr>
        <w:t xml:space="preserve"> to </w:t>
      </w:r>
      <w:proofErr w:type="spellStart"/>
      <w:r w:rsidRPr="005908AE">
        <w:rPr>
          <w:rFonts w:ascii="Arial" w:hAnsi="Arial" w:cs="Arial"/>
        </w:rPr>
        <w:t>rozumieć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ustawę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dnia</w:t>
      </w:r>
      <w:proofErr w:type="spellEnd"/>
      <w:r w:rsidRPr="005908AE">
        <w:rPr>
          <w:rFonts w:ascii="Arial" w:hAnsi="Arial" w:cs="Arial"/>
        </w:rPr>
        <w:t xml:space="preserve"> 7 </w:t>
      </w:r>
      <w:proofErr w:type="spellStart"/>
      <w:r w:rsidRPr="005908AE">
        <w:rPr>
          <w:rFonts w:ascii="Arial" w:hAnsi="Arial" w:cs="Arial"/>
        </w:rPr>
        <w:t>września</w:t>
      </w:r>
      <w:proofErr w:type="spellEnd"/>
      <w:r w:rsidRPr="005908AE">
        <w:rPr>
          <w:rFonts w:ascii="Arial" w:hAnsi="Arial" w:cs="Arial"/>
        </w:rPr>
        <w:t xml:space="preserve"> 1991 r. o </w:t>
      </w:r>
      <w:proofErr w:type="spellStart"/>
      <w:r w:rsidRPr="005908AE">
        <w:rPr>
          <w:rFonts w:ascii="Arial" w:hAnsi="Arial" w:cs="Arial"/>
        </w:rPr>
        <w:t>systemie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oświaty</w:t>
      </w:r>
      <w:proofErr w:type="spellEnd"/>
      <w:r w:rsidRPr="005908AE">
        <w:rPr>
          <w:rFonts w:ascii="Arial" w:hAnsi="Arial" w:cs="Arial"/>
        </w:rPr>
        <w:t xml:space="preserve"> (</w:t>
      </w:r>
      <w:proofErr w:type="spellStart"/>
      <w:r w:rsidRPr="005908AE">
        <w:rPr>
          <w:rFonts w:ascii="Arial" w:hAnsi="Arial" w:cs="Arial"/>
        </w:rPr>
        <w:t>Dz.U</w:t>
      </w:r>
      <w:proofErr w:type="spellEnd"/>
      <w:r w:rsidRPr="005908AE">
        <w:rPr>
          <w:rFonts w:ascii="Arial" w:hAnsi="Arial" w:cs="Arial"/>
        </w:rPr>
        <w:t xml:space="preserve">. z 2022 r. </w:t>
      </w:r>
      <w:proofErr w:type="spellStart"/>
      <w:r w:rsidRPr="005908AE">
        <w:rPr>
          <w:rFonts w:ascii="Arial" w:hAnsi="Arial" w:cs="Arial"/>
        </w:rPr>
        <w:t>poz</w:t>
      </w:r>
      <w:proofErr w:type="spellEnd"/>
      <w:r w:rsidRPr="005908AE">
        <w:rPr>
          <w:rFonts w:ascii="Arial" w:hAnsi="Arial" w:cs="Arial"/>
        </w:rPr>
        <w:t>. 2230);</w:t>
      </w:r>
    </w:p>
    <w:p w14:paraId="209AA164" w14:textId="636C6A9E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 xml:space="preserve">Szkole – </w:t>
      </w:r>
      <w:r w:rsidRPr="005908AE">
        <w:rPr>
          <w:rFonts w:ascii="Arial" w:hAnsi="Arial" w:cs="Arial"/>
          <w:color w:val="000000"/>
          <w:lang w:val="pl-PL"/>
        </w:rPr>
        <w:t xml:space="preserve">należy przez to rozumieć  Szkołę Podstawową nr 10 w Gdańsku, </w:t>
      </w:r>
      <w:r w:rsidR="0020029E" w:rsidRPr="005908AE">
        <w:rPr>
          <w:rFonts w:ascii="Arial" w:hAnsi="Arial" w:cs="Arial"/>
          <w:color w:val="000000"/>
          <w:lang w:val="pl-PL"/>
        </w:rPr>
        <w:t xml:space="preserve">                     </w:t>
      </w:r>
      <w:r w:rsidRPr="005908AE">
        <w:rPr>
          <w:rFonts w:ascii="Arial" w:hAnsi="Arial" w:cs="Arial"/>
          <w:color w:val="000000"/>
          <w:lang w:val="pl-PL"/>
        </w:rPr>
        <w:t xml:space="preserve">ul. </w:t>
      </w:r>
      <w:proofErr w:type="spellStart"/>
      <w:r w:rsidRPr="005908AE">
        <w:rPr>
          <w:rFonts w:ascii="Arial" w:hAnsi="Arial" w:cs="Arial"/>
          <w:color w:val="000000"/>
        </w:rPr>
        <w:t>Polanki</w:t>
      </w:r>
      <w:proofErr w:type="spellEnd"/>
      <w:r w:rsidRPr="005908AE">
        <w:rPr>
          <w:rFonts w:ascii="Arial" w:hAnsi="Arial" w:cs="Arial"/>
          <w:color w:val="000000"/>
        </w:rPr>
        <w:t xml:space="preserve"> 119</w:t>
      </w:r>
      <w:r w:rsidR="00296FBA" w:rsidRPr="005908AE">
        <w:rPr>
          <w:rFonts w:ascii="Arial" w:hAnsi="Arial" w:cs="Arial"/>
          <w:color w:val="000000"/>
        </w:rPr>
        <w:t>;</w:t>
      </w:r>
    </w:p>
    <w:p w14:paraId="209AA165" w14:textId="51431E37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Rodzicach</w:t>
      </w:r>
      <w:r w:rsidRPr="005908AE">
        <w:rPr>
          <w:rFonts w:ascii="Arial" w:hAnsi="Arial" w:cs="Arial"/>
          <w:color w:val="000000"/>
          <w:lang w:val="pl-PL"/>
        </w:rPr>
        <w:t xml:space="preserve">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>rodziców i</w:t>
      </w:r>
      <w:r w:rsidRPr="005908AE">
        <w:rPr>
          <w:rFonts w:ascii="Arial" w:hAnsi="Arial" w:cs="Arial"/>
          <w:color w:val="000000"/>
          <w:lang w:val="pl-PL"/>
        </w:rPr>
        <w:t xml:space="preserve"> opiekunów prawnych</w:t>
      </w:r>
      <w:r w:rsidR="00296FBA" w:rsidRPr="005908AE">
        <w:rPr>
          <w:rFonts w:ascii="Arial" w:hAnsi="Arial" w:cs="Arial"/>
          <w:color w:val="000000"/>
          <w:lang w:val="pl-PL"/>
        </w:rPr>
        <w:t xml:space="preserve"> uczennic i uczniów Szkoły Podstawowej nr 10 w Gdańsku;</w:t>
      </w:r>
    </w:p>
    <w:p w14:paraId="209AA166" w14:textId="00146237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Organie Prowadzącym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organ wskazany w § </w:t>
      </w:r>
      <w:r w:rsidR="00DD552C" w:rsidRPr="005908AE">
        <w:rPr>
          <w:rFonts w:ascii="Arial" w:hAnsi="Arial" w:cs="Arial"/>
          <w:color w:val="000000"/>
          <w:lang w:val="pl-PL"/>
        </w:rPr>
        <w:t>2</w:t>
      </w:r>
      <w:r w:rsidRPr="005908AE">
        <w:rPr>
          <w:rFonts w:ascii="Arial" w:hAnsi="Arial" w:cs="Arial"/>
          <w:color w:val="000000"/>
          <w:lang w:val="pl-PL"/>
        </w:rPr>
        <w:t xml:space="preserve"> ust. 1 Statutu;</w:t>
      </w:r>
    </w:p>
    <w:p w14:paraId="209AA167" w14:textId="16EB16A0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 xml:space="preserve">Dyrektorze </w:t>
      </w:r>
      <w:r w:rsidRPr="005908AE">
        <w:rPr>
          <w:rFonts w:ascii="Arial" w:hAnsi="Arial" w:cs="Arial"/>
          <w:color w:val="000000"/>
          <w:lang w:val="pl-PL"/>
        </w:rPr>
        <w:t>– należy przez to rozumieć Dyrektora Szkoły</w:t>
      </w:r>
      <w:r w:rsidR="00296FBA" w:rsidRPr="005908AE">
        <w:rPr>
          <w:rFonts w:ascii="Arial" w:hAnsi="Arial" w:cs="Arial"/>
          <w:color w:val="000000"/>
          <w:lang w:val="pl-PL"/>
        </w:rPr>
        <w:t xml:space="preserve"> Podstawowej nr 10 w Gdańsku;</w:t>
      </w:r>
    </w:p>
    <w:p w14:paraId="209AA168" w14:textId="6072CA91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Nauczycielu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 xml:space="preserve">nauczycielki i </w:t>
      </w:r>
      <w:r w:rsidRPr="005908AE">
        <w:rPr>
          <w:rFonts w:ascii="Arial" w:hAnsi="Arial" w:cs="Arial"/>
          <w:color w:val="000000"/>
          <w:lang w:val="pl-PL"/>
        </w:rPr>
        <w:t xml:space="preserve">nauczycieli zatrudnionych w Szkole </w:t>
      </w:r>
      <w:r w:rsidR="00296FBA" w:rsidRPr="005908AE">
        <w:rPr>
          <w:rFonts w:ascii="Arial" w:hAnsi="Arial" w:cs="Arial"/>
          <w:color w:val="000000"/>
          <w:lang w:val="pl-PL"/>
        </w:rPr>
        <w:t>Podstawowej nr 10 w Gdańsku;</w:t>
      </w:r>
    </w:p>
    <w:p w14:paraId="209AA16A" w14:textId="47837C48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bCs/>
          <w:color w:val="000000"/>
          <w:lang w:val="pl-PL"/>
        </w:rPr>
        <w:t xml:space="preserve">Wychowawcy klasy - </w:t>
      </w:r>
      <w:r w:rsidRPr="005908AE">
        <w:rPr>
          <w:rFonts w:ascii="Arial" w:hAnsi="Arial" w:cs="Arial"/>
          <w:color w:val="000000"/>
          <w:lang w:val="pl-PL"/>
        </w:rPr>
        <w:t>należy przez to rozumieć nauczyciela wychowawcę zespołu klasowego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6B" w14:textId="30EEE4E1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>Uczniu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 xml:space="preserve">uczennicę i </w:t>
      </w:r>
      <w:r w:rsidRPr="005908AE">
        <w:rPr>
          <w:rFonts w:ascii="Arial" w:hAnsi="Arial" w:cs="Arial"/>
          <w:color w:val="000000"/>
          <w:lang w:val="pl-PL"/>
        </w:rPr>
        <w:t xml:space="preserve">ucznia Szkoły </w:t>
      </w:r>
      <w:r w:rsidR="00296FBA" w:rsidRPr="005908AE">
        <w:rPr>
          <w:rFonts w:ascii="Arial" w:hAnsi="Arial" w:cs="Arial"/>
          <w:color w:val="000000"/>
          <w:lang w:val="pl-PL"/>
        </w:rPr>
        <w:t>Podstawowej nr 10 w Gdańsku</w:t>
      </w:r>
      <w:r w:rsidRPr="005908AE">
        <w:rPr>
          <w:rFonts w:ascii="Arial" w:hAnsi="Arial" w:cs="Arial"/>
          <w:color w:val="000000"/>
          <w:lang w:val="pl-PL"/>
        </w:rPr>
        <w:t xml:space="preserve">– pacjenta Szpitala Dziecięcego Polanki im. </w:t>
      </w:r>
      <w:r w:rsidRPr="005908AE">
        <w:rPr>
          <w:rFonts w:ascii="Arial" w:hAnsi="Arial" w:cs="Arial"/>
          <w:color w:val="000000"/>
        </w:rPr>
        <w:t xml:space="preserve">Macieja </w:t>
      </w:r>
      <w:proofErr w:type="spellStart"/>
      <w:r w:rsidRPr="005908AE">
        <w:rPr>
          <w:rFonts w:ascii="Arial" w:hAnsi="Arial" w:cs="Arial"/>
          <w:color w:val="000000"/>
        </w:rPr>
        <w:t>Płażyńskiego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Gdańsku</w:t>
      </w:r>
      <w:proofErr w:type="spellEnd"/>
      <w:r w:rsidR="00296FBA" w:rsidRPr="005908AE">
        <w:rPr>
          <w:rFonts w:ascii="Arial" w:hAnsi="Arial" w:cs="Arial"/>
          <w:color w:val="000000"/>
        </w:rPr>
        <w:t>;</w:t>
      </w:r>
    </w:p>
    <w:p w14:paraId="209AA16C" w14:textId="4A1CB493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bCs/>
          <w:color w:val="000000"/>
          <w:lang w:val="pl-PL"/>
        </w:rPr>
        <w:t xml:space="preserve">Wychowankach – </w:t>
      </w:r>
      <w:r w:rsidRPr="005908AE">
        <w:rPr>
          <w:rFonts w:ascii="Arial" w:hAnsi="Arial" w:cs="Arial"/>
          <w:color w:val="000000"/>
          <w:lang w:val="pl-PL"/>
        </w:rPr>
        <w:t xml:space="preserve">należy przez to rozumieć wszystkich pacjentów </w:t>
      </w:r>
      <w:r w:rsidR="00296FBA" w:rsidRPr="005908AE">
        <w:rPr>
          <w:rFonts w:ascii="Arial" w:hAnsi="Arial" w:cs="Arial"/>
          <w:color w:val="000000"/>
          <w:lang w:val="pl-PL"/>
        </w:rPr>
        <w:t>S</w:t>
      </w:r>
      <w:r w:rsidRPr="005908AE">
        <w:rPr>
          <w:rFonts w:ascii="Arial" w:hAnsi="Arial" w:cs="Arial"/>
          <w:color w:val="000000"/>
          <w:lang w:val="pl-PL"/>
        </w:rPr>
        <w:t xml:space="preserve">zpitala </w:t>
      </w:r>
      <w:r w:rsidR="00296FBA" w:rsidRPr="005908AE">
        <w:rPr>
          <w:rFonts w:ascii="Arial" w:hAnsi="Arial" w:cs="Arial"/>
          <w:color w:val="000000"/>
          <w:lang w:val="pl-PL"/>
        </w:rPr>
        <w:t xml:space="preserve">Dziecięcego Polanki, </w:t>
      </w:r>
      <w:r w:rsidRPr="005908AE">
        <w:rPr>
          <w:rFonts w:ascii="Arial" w:hAnsi="Arial" w:cs="Arial"/>
          <w:color w:val="000000"/>
          <w:lang w:val="pl-PL"/>
        </w:rPr>
        <w:t xml:space="preserve">objętych opieką nauczycieli wychowawców grup </w:t>
      </w:r>
      <w:r w:rsidRPr="005908AE">
        <w:rPr>
          <w:rFonts w:ascii="Arial" w:hAnsi="Arial" w:cs="Arial"/>
          <w:color w:val="000000"/>
          <w:lang w:val="pl-PL"/>
        </w:rPr>
        <w:lastRenderedPageBreak/>
        <w:t>wychowawczych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6D" w14:textId="5407D100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Statucie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niniejszy Statut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6E" w14:textId="4AE9DCB8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Radzie Pedagogicznej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>Radę Pedagogiczną Szkoły Podstawowej nr 10 w Gdańsku;</w:t>
      </w:r>
    </w:p>
    <w:p w14:paraId="209AA16F" w14:textId="08C55205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 xml:space="preserve">Podstawie programowej </w:t>
      </w:r>
      <w:r w:rsidRPr="005908AE">
        <w:rPr>
          <w:rFonts w:ascii="Arial" w:hAnsi="Arial" w:cs="Arial"/>
          <w:color w:val="000000"/>
          <w:lang w:val="pl-PL"/>
        </w:rPr>
        <w:t>– należy przez to rozumieć podstawę programową dla Szkoły, o której mowa w art. 47 ust. 1 pkt 1 Ustawy prawo oświatowe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70" w14:textId="2A569102" w:rsidR="00BF64E8" w:rsidRPr="005908AE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 xml:space="preserve">Ramowym planie nauczania </w:t>
      </w:r>
      <w:r w:rsidRPr="005908AE">
        <w:rPr>
          <w:rFonts w:ascii="Arial" w:hAnsi="Arial" w:cs="Arial"/>
          <w:color w:val="000000"/>
          <w:lang w:val="pl-PL"/>
        </w:rPr>
        <w:t>– należy przez to rozumieć ramowy plan nauczania, o którym mowa w art. 47 ust. 1 pkt 3 Ustawy prawo oświatowe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73" w14:textId="67AA10A6" w:rsidR="006860BA" w:rsidRPr="00EF2A96" w:rsidRDefault="00413956" w:rsidP="00213CA9">
      <w:pPr>
        <w:pStyle w:val="Standard"/>
        <w:numPr>
          <w:ilvl w:val="1"/>
          <w:numId w:val="42"/>
        </w:numPr>
        <w:spacing w:after="120" w:line="276" w:lineRule="auto"/>
        <w:ind w:left="121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  <w:color w:val="000000"/>
          <w:lang w:val="pl-PL"/>
        </w:rPr>
        <w:t xml:space="preserve">Szpitalu – </w:t>
      </w:r>
      <w:r w:rsidRPr="005908AE">
        <w:rPr>
          <w:rFonts w:ascii="Arial" w:hAnsi="Arial" w:cs="Arial"/>
          <w:color w:val="000000"/>
          <w:lang w:val="pl-PL"/>
        </w:rPr>
        <w:t xml:space="preserve">należy przez to rozumieć Szpital Dziecięcy Polanki im. </w:t>
      </w:r>
      <w:r w:rsidRPr="005908AE">
        <w:rPr>
          <w:rFonts w:ascii="Arial" w:hAnsi="Arial" w:cs="Arial"/>
          <w:color w:val="000000"/>
        </w:rPr>
        <w:t xml:space="preserve">Macieja </w:t>
      </w:r>
      <w:proofErr w:type="spellStart"/>
      <w:r w:rsidRPr="005908AE">
        <w:rPr>
          <w:rFonts w:ascii="Arial" w:hAnsi="Arial" w:cs="Arial"/>
          <w:color w:val="000000"/>
        </w:rPr>
        <w:t>Płażyńskiego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Gdańsku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209AA174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</w:rPr>
      </w:pPr>
    </w:p>
    <w:p w14:paraId="209AA175" w14:textId="77777777" w:rsidR="006860BA" w:rsidRPr="005908AE" w:rsidRDefault="00413956" w:rsidP="0051329C">
      <w:pPr>
        <w:pStyle w:val="Nagwek1"/>
        <w:spacing w:before="0"/>
      </w:pPr>
      <w:bookmarkStart w:id="2" w:name="_Toc208223606"/>
      <w:r w:rsidRPr="005908AE">
        <w:t>ROZDZIAŁ II</w:t>
      </w:r>
      <w:bookmarkEnd w:id="2"/>
    </w:p>
    <w:p w14:paraId="209AA176" w14:textId="77777777" w:rsidR="006860BA" w:rsidRPr="005908AE" w:rsidRDefault="00413956" w:rsidP="0051329C">
      <w:pPr>
        <w:pStyle w:val="Nagwek1"/>
        <w:spacing w:before="0"/>
      </w:pPr>
      <w:bookmarkStart w:id="3" w:name="_Toc208223607"/>
      <w:r w:rsidRPr="005908AE">
        <w:t>CELE I ZADANIA SZKOŁY</w:t>
      </w:r>
      <w:bookmarkEnd w:id="3"/>
    </w:p>
    <w:p w14:paraId="209AA177" w14:textId="77777777" w:rsidR="00004337" w:rsidRPr="005908AE" w:rsidRDefault="00004337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color w:val="5C2C04"/>
        </w:rPr>
      </w:pPr>
    </w:p>
    <w:p w14:paraId="209AA17A" w14:textId="24685185" w:rsidR="00ED21B2" w:rsidRPr="005908AE" w:rsidRDefault="00413956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color w:val="000000"/>
          <w:lang w:val="pl-PL"/>
        </w:rPr>
      </w:pPr>
      <w:bookmarkStart w:id="4" w:name="_Hlk205979239"/>
      <w:r w:rsidRPr="005908AE">
        <w:rPr>
          <w:rFonts w:ascii="Arial" w:hAnsi="Arial" w:cs="Arial"/>
          <w:b/>
          <w:bCs/>
        </w:rPr>
        <w:t xml:space="preserve">§ </w:t>
      </w:r>
      <w:r w:rsidR="00296FBA" w:rsidRPr="005908AE">
        <w:rPr>
          <w:rFonts w:ascii="Arial" w:hAnsi="Arial" w:cs="Arial"/>
          <w:b/>
          <w:bCs/>
        </w:rPr>
        <w:t>4</w:t>
      </w:r>
      <w:r w:rsidRPr="005908AE">
        <w:rPr>
          <w:rFonts w:ascii="Arial" w:hAnsi="Arial" w:cs="Arial"/>
          <w:b/>
          <w:bCs/>
        </w:rPr>
        <w:t>.</w:t>
      </w:r>
      <w:r w:rsidR="00001035" w:rsidRPr="005908AE">
        <w:rPr>
          <w:rFonts w:ascii="Arial" w:hAnsi="Arial" w:cs="Arial"/>
          <w:b/>
          <w:bCs/>
        </w:rPr>
        <w:t xml:space="preserve">  </w:t>
      </w:r>
      <w:bookmarkEnd w:id="4"/>
      <w:r w:rsidRPr="005908AE">
        <w:rPr>
          <w:rFonts w:ascii="Arial" w:hAnsi="Arial" w:cs="Arial"/>
          <w:color w:val="000000"/>
          <w:lang w:val="pl-PL"/>
        </w:rPr>
        <w:t xml:space="preserve">Szkoła realizuje cele </w:t>
      </w:r>
      <w:r w:rsidR="00026C44" w:rsidRPr="005908AE">
        <w:rPr>
          <w:rFonts w:ascii="Arial" w:hAnsi="Arial" w:cs="Arial"/>
          <w:color w:val="000000"/>
          <w:lang w:val="pl-PL"/>
        </w:rPr>
        <w:t>i zadania wynikające z</w:t>
      </w:r>
      <w:r w:rsidRPr="005908AE">
        <w:rPr>
          <w:rFonts w:ascii="Arial" w:hAnsi="Arial" w:cs="Arial"/>
          <w:color w:val="000000"/>
          <w:lang w:val="pl-PL"/>
        </w:rPr>
        <w:t xml:space="preserve"> w przepis</w:t>
      </w:r>
      <w:r w:rsidR="00026C44" w:rsidRPr="005908AE">
        <w:rPr>
          <w:rFonts w:ascii="Arial" w:hAnsi="Arial" w:cs="Arial"/>
          <w:color w:val="000000"/>
          <w:lang w:val="pl-PL"/>
        </w:rPr>
        <w:t>ów</w:t>
      </w:r>
      <w:r w:rsidRPr="005908AE">
        <w:rPr>
          <w:rFonts w:ascii="Arial" w:hAnsi="Arial" w:cs="Arial"/>
          <w:color w:val="000000"/>
          <w:lang w:val="pl-PL"/>
        </w:rPr>
        <w:t xml:space="preserve"> prawa, a w szczególności</w:t>
      </w:r>
      <w:r w:rsidR="00026C44" w:rsidRPr="005908AE">
        <w:rPr>
          <w:rFonts w:ascii="Arial" w:hAnsi="Arial" w:cs="Arial"/>
          <w:color w:val="000000"/>
          <w:lang w:val="pl-PL"/>
        </w:rPr>
        <w:t xml:space="preserve"> z ustawy – Prawo oświatowe i ustawy o systemie oświaty</w:t>
      </w:r>
      <w:r w:rsidR="00001035" w:rsidRPr="005908AE">
        <w:rPr>
          <w:rFonts w:ascii="Arial" w:hAnsi="Arial" w:cs="Arial"/>
          <w:color w:val="000000"/>
          <w:lang w:val="pl-PL"/>
        </w:rPr>
        <w:t>.</w:t>
      </w:r>
    </w:p>
    <w:p w14:paraId="2A76FD29" w14:textId="2C08F4C6" w:rsidR="00026C44" w:rsidRPr="005908AE" w:rsidRDefault="00001035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b/>
          <w:bCs/>
        </w:rPr>
        <w:t xml:space="preserve">§ 5. </w:t>
      </w:r>
      <w:r w:rsidR="006A4378" w:rsidRPr="0051329C">
        <w:rPr>
          <w:rFonts w:ascii="Arial" w:hAnsi="Arial" w:cs="Arial"/>
        </w:rPr>
        <w:t>1.</w:t>
      </w:r>
      <w:r w:rsidR="006A4378" w:rsidRPr="005908AE">
        <w:rPr>
          <w:rFonts w:ascii="Arial" w:hAnsi="Arial" w:cs="Arial"/>
          <w:b/>
          <w:bCs/>
        </w:rPr>
        <w:t xml:space="preserve"> </w:t>
      </w:r>
      <w:proofErr w:type="spellStart"/>
      <w:r w:rsidRPr="005908AE">
        <w:rPr>
          <w:rFonts w:ascii="Arial" w:hAnsi="Arial" w:cs="Arial"/>
        </w:rPr>
        <w:t>Szkoła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szczególności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realizuje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poniższe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cele</w:t>
      </w:r>
      <w:proofErr w:type="spellEnd"/>
      <w:r w:rsidRPr="005908AE">
        <w:rPr>
          <w:rFonts w:ascii="Arial" w:hAnsi="Arial" w:cs="Arial"/>
        </w:rPr>
        <w:t>:</w:t>
      </w:r>
    </w:p>
    <w:p w14:paraId="36326662" w14:textId="3ADFCD00" w:rsidR="00026C44" w:rsidRPr="005908AE" w:rsidRDefault="00026C44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edukację, kształcenie i wychowanie uczniów, w tym naukę w dostępnym dla nich zakresie oraz udzielanie im pomocy psychologiczno-pedagogicznej i organizowanie opieki;</w:t>
      </w:r>
    </w:p>
    <w:p w14:paraId="6668E653" w14:textId="73622003" w:rsidR="00026C44" w:rsidRPr="005908AE" w:rsidRDefault="00026C44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kształtowanie i rozwijanie wśród uczniów kompetencji wspierających wszechstronny rozwój człowieka i zapewniających przygotowanie do życia we współczesnym świecie;</w:t>
      </w:r>
    </w:p>
    <w:p w14:paraId="2CF7C82F" w14:textId="07E2C2E5" w:rsidR="00026C44" w:rsidRPr="005908AE" w:rsidRDefault="00026C44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upowszechnianie wśród uczniów wiedzy z zakresu edukacji ekologicznej (w tym klimatycznej), prawnej i</w:t>
      </w:r>
      <w:r w:rsidR="003D6592">
        <w:rPr>
          <w:rFonts w:ascii="Arial" w:hAnsi="Arial" w:cs="Arial"/>
          <w:color w:val="000000"/>
          <w:lang w:val="pl-PL"/>
        </w:rPr>
        <w:t xml:space="preserve"> zdrowotnej</w:t>
      </w:r>
      <w:r w:rsidRPr="005908AE">
        <w:rPr>
          <w:rFonts w:ascii="Arial" w:hAnsi="Arial" w:cs="Arial"/>
          <w:color w:val="000000"/>
          <w:lang w:val="pl-PL"/>
        </w:rPr>
        <w:t>;</w:t>
      </w:r>
    </w:p>
    <w:p w14:paraId="55A1B64A" w14:textId="45128C51" w:rsidR="00026C44" w:rsidRPr="005908AE" w:rsidRDefault="00026C44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kształtowanie wśród uczniów postaw prodemokratycznych oraz zachęcanie ich do brania aktywnego udziału w życiu społeczno-politycznym państwa i regionu;</w:t>
      </w:r>
    </w:p>
    <w:p w14:paraId="6AD914FB" w14:textId="03118035" w:rsidR="00026C44" w:rsidRPr="005908AE" w:rsidRDefault="00026C44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umożliwianie uczniom podtrzymywania poczucia tożsamości narodowej, etnicznej, językowej i religijnej;</w:t>
      </w:r>
    </w:p>
    <w:p w14:paraId="61D50E52" w14:textId="6BB5E301" w:rsidR="00026C44" w:rsidRPr="005908AE" w:rsidRDefault="00026C44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upowszechnianie oraz wdrażanie wiedzy o zasadach bezpieczeństwa oraz promowaniu ochrony zdrowia i jego wzmacnianiu w znaczeniu fizycznym i psychicznym.</w:t>
      </w:r>
    </w:p>
    <w:p w14:paraId="209AA18B" w14:textId="56B25B14" w:rsidR="0020029E" w:rsidRPr="005908AE" w:rsidRDefault="00001035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z</w:t>
      </w:r>
      <w:r w:rsidR="00413956" w:rsidRPr="005908AE">
        <w:rPr>
          <w:rFonts w:ascii="Arial" w:hAnsi="Arial" w:cs="Arial"/>
          <w:color w:val="000000"/>
          <w:lang w:val="pl-PL"/>
        </w:rPr>
        <w:t xml:space="preserve">apewnienie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 xml:space="preserve">ychowankom poczucia przynależności, bezpieczeństwa </w:t>
      </w:r>
      <w:r w:rsidR="0020029E" w:rsidRPr="005908AE">
        <w:rPr>
          <w:rFonts w:ascii="Arial" w:hAnsi="Arial" w:cs="Arial"/>
          <w:color w:val="000000"/>
          <w:lang w:val="pl-PL"/>
        </w:rPr>
        <w:t xml:space="preserve">                           </w:t>
      </w:r>
      <w:r w:rsidR="00413956" w:rsidRPr="005908AE">
        <w:rPr>
          <w:rFonts w:ascii="Arial" w:hAnsi="Arial" w:cs="Arial"/>
          <w:color w:val="000000"/>
          <w:lang w:val="pl-PL"/>
        </w:rPr>
        <w:t>i zaufania wobec sytuacji pobytu w szpitalu i kontaktu z nieznanym środowiskiem osób dorosłych – pracowników szpitala i pedagogów oraz innych pacjentów.</w:t>
      </w:r>
    </w:p>
    <w:p w14:paraId="209AA18C" w14:textId="57FB3BCC" w:rsidR="006860BA" w:rsidRPr="005908AE" w:rsidRDefault="00001035" w:rsidP="00213CA9">
      <w:pPr>
        <w:pStyle w:val="Standard"/>
        <w:numPr>
          <w:ilvl w:val="1"/>
          <w:numId w:val="43"/>
        </w:numPr>
        <w:spacing w:after="120" w:line="276" w:lineRule="auto"/>
        <w:ind w:left="121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lastRenderedPageBreak/>
        <w:t>k</w:t>
      </w:r>
      <w:r w:rsidR="00413956" w:rsidRPr="005908AE">
        <w:rPr>
          <w:rFonts w:ascii="Arial" w:hAnsi="Arial" w:cs="Arial"/>
          <w:color w:val="000000"/>
          <w:lang w:val="pl-PL"/>
        </w:rPr>
        <w:t xml:space="preserve">ształtowanie </w:t>
      </w:r>
      <w:proofErr w:type="spellStart"/>
      <w:r w:rsidR="00413956" w:rsidRPr="005908AE">
        <w:rPr>
          <w:rFonts w:ascii="Arial" w:hAnsi="Arial" w:cs="Arial"/>
          <w:color w:val="000000"/>
          <w:lang w:val="pl-PL"/>
        </w:rPr>
        <w:t>zachowań</w:t>
      </w:r>
      <w:proofErr w:type="spellEnd"/>
      <w:r w:rsidR="00413956" w:rsidRPr="005908AE">
        <w:rPr>
          <w:rFonts w:ascii="Arial" w:hAnsi="Arial" w:cs="Arial"/>
          <w:color w:val="000000"/>
          <w:lang w:val="pl-PL"/>
        </w:rPr>
        <w:t xml:space="preserve"> prozdrowotnych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czniów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ychowanków, ze szczególnym uwzględnieniem profilaktyki chorób dzieci.</w:t>
      </w:r>
    </w:p>
    <w:p w14:paraId="209AA18D" w14:textId="77777777" w:rsidR="006860BA" w:rsidRPr="005908AE" w:rsidRDefault="006860BA" w:rsidP="0051329C">
      <w:pPr>
        <w:pStyle w:val="Akapitzlist"/>
        <w:spacing w:after="120" w:line="276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14:paraId="6D48D4B9" w14:textId="4375EC00" w:rsidR="006C6346" w:rsidRPr="00097C6A" w:rsidRDefault="00001035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</w:rPr>
        <w:t>§ 6</w:t>
      </w:r>
      <w:r w:rsidRPr="005908AE">
        <w:rPr>
          <w:rFonts w:ascii="Arial" w:hAnsi="Arial" w:cs="Arial"/>
        </w:rPr>
        <w:t xml:space="preserve">. </w:t>
      </w:r>
      <w:r w:rsidR="006A4378" w:rsidRPr="005908AE">
        <w:rPr>
          <w:rFonts w:ascii="Arial" w:hAnsi="Arial" w:cs="Arial"/>
        </w:rPr>
        <w:t xml:space="preserve">1. </w:t>
      </w:r>
      <w:r w:rsidRPr="005908AE">
        <w:rPr>
          <w:rFonts w:ascii="Arial" w:hAnsi="Arial" w:cs="Arial"/>
        </w:rPr>
        <w:t xml:space="preserve">Cele, o </w:t>
      </w:r>
      <w:proofErr w:type="spellStart"/>
      <w:r w:rsidRPr="005908AE">
        <w:rPr>
          <w:rFonts w:ascii="Arial" w:hAnsi="Arial" w:cs="Arial"/>
        </w:rPr>
        <w:t>których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mowa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paragrafie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poprzedzającym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szkoła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realizuje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szczególności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poprzez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następujące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zadania</w:t>
      </w:r>
      <w:proofErr w:type="spellEnd"/>
      <w:r w:rsidRPr="005908AE">
        <w:rPr>
          <w:rFonts w:ascii="Arial" w:hAnsi="Arial" w:cs="Arial"/>
        </w:rPr>
        <w:t>:</w:t>
      </w:r>
    </w:p>
    <w:p w14:paraId="2A18F5AE" w14:textId="77777777" w:rsidR="00A064C3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>organizację obowiązkowych i dodatkowych zajęć edukacyjnych;</w:t>
      </w:r>
    </w:p>
    <w:p w14:paraId="4D4966C1" w14:textId="02E35ED7" w:rsidR="006C6346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 tworzenie warunków do bezpiecznego i wszechstronnego rozwoju każdego ucznia, usprawnianie zaburzonych funkcji</w:t>
      </w:r>
      <w:r w:rsidR="00A064C3">
        <w:rPr>
          <w:rFonts w:ascii="Arial" w:hAnsi="Arial" w:cs="Arial"/>
          <w:lang w:val="pl-PL"/>
        </w:rPr>
        <w:t xml:space="preserve"> i rewalidację, w oparciu o współpracę z rodzicami, pracownikami ochrony zdrowia, informacje ze szkoły macierzystej ucznia</w:t>
      </w:r>
      <w:r w:rsidRPr="005908AE">
        <w:rPr>
          <w:rFonts w:ascii="Arial" w:hAnsi="Arial" w:cs="Arial"/>
          <w:lang w:val="pl-PL"/>
        </w:rPr>
        <w:t xml:space="preserve">; </w:t>
      </w:r>
    </w:p>
    <w:p w14:paraId="722D969D" w14:textId="7B2D6CD5" w:rsidR="006C6346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stosowanie metod wspierających efektywne uczenie się; </w:t>
      </w:r>
    </w:p>
    <w:p w14:paraId="542E6606" w14:textId="13F7E3C4" w:rsidR="006C6346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>prowadzenie zajęć z zakresu pomocy psychologiczno-pedagogicznej zgodnie z odrębnymi przepisami;</w:t>
      </w:r>
    </w:p>
    <w:p w14:paraId="130CC973" w14:textId="18B5306D" w:rsidR="006C6346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kształtowanie wśród uczniów umiejętności w zakresie: komunikacji interpersonalnej, współpracy, radzenia sobie z trudnymi emocjami, planowania własnego rozwoju, ponoszenia odpowiedzialności za swoje decyzje i wybory; </w:t>
      </w:r>
    </w:p>
    <w:p w14:paraId="6C990F60" w14:textId="7A0F819D" w:rsidR="006C6346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nauczanie i wychowanie oparte na podmiotowości każdego członka społeczności szkolnej; </w:t>
      </w:r>
    </w:p>
    <w:p w14:paraId="77510D53" w14:textId="73E8F562" w:rsidR="006C6346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organizowanie spotkań i wydarzeń; </w:t>
      </w:r>
    </w:p>
    <w:p w14:paraId="6ABE4E63" w14:textId="08AF2D9F" w:rsidR="00A064C3" w:rsidRPr="005908AE" w:rsidRDefault="00A064C3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współpracę z organizacjami pozarządowymi</w:t>
      </w:r>
      <w:r w:rsidR="00097C6A">
        <w:rPr>
          <w:rFonts w:ascii="Arial" w:hAnsi="Arial" w:cs="Arial"/>
          <w:lang w:val="pl-PL"/>
        </w:rPr>
        <w:t>, samorządowymi, rządowymi i innymi;</w:t>
      </w:r>
    </w:p>
    <w:p w14:paraId="0114B5C7" w14:textId="672FF866" w:rsidR="00001035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opracowywanie i wdrażanie programu wychowawczo-profilaktycznego; </w:t>
      </w:r>
    </w:p>
    <w:p w14:paraId="209AA191" w14:textId="06EF63F7" w:rsidR="00124AA4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 xml:space="preserve">ełna i systematyczna współpraca z lekarzami i innymi pracownikami </w:t>
      </w:r>
      <w:r w:rsidR="005D3A25">
        <w:rPr>
          <w:rFonts w:ascii="Arial" w:hAnsi="Arial" w:cs="Arial"/>
          <w:color w:val="000000"/>
          <w:lang w:val="pl-PL"/>
        </w:rPr>
        <w:t>ochrony</w:t>
      </w:r>
      <w:r w:rsidR="00413956" w:rsidRPr="005908AE">
        <w:rPr>
          <w:rFonts w:ascii="Arial" w:hAnsi="Arial" w:cs="Arial"/>
          <w:color w:val="000000"/>
          <w:lang w:val="pl-PL"/>
        </w:rPr>
        <w:t xml:space="preserve"> zdrowia w celu uzyskania wiedzy na temat aktualnej kondycji psychofizycznej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cznia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ychowanka</w:t>
      </w:r>
      <w:r w:rsidRPr="005908AE">
        <w:rPr>
          <w:rFonts w:ascii="Arial" w:hAnsi="Arial" w:cs="Arial"/>
          <w:color w:val="000000"/>
          <w:lang w:val="pl-PL"/>
        </w:rPr>
        <w:t>;</w:t>
      </w:r>
    </w:p>
    <w:p w14:paraId="209AA193" w14:textId="591E06B6" w:rsidR="00124AA4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>rowadzenie różnych form terapii podczas zajęć lekcyjnych i wychowawczych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4" w14:textId="0B793501" w:rsidR="00124AA4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k</w:t>
      </w:r>
      <w:r w:rsidR="00413956" w:rsidRPr="005908AE">
        <w:rPr>
          <w:rFonts w:ascii="Arial" w:hAnsi="Arial" w:cs="Arial"/>
          <w:color w:val="000000"/>
          <w:lang w:val="pl-PL"/>
        </w:rPr>
        <w:t xml:space="preserve">ształtowanie u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czniów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 prawidłowych stosunków z otoczeniem oraz ukierunkowanie na samodzielne, aktywne i odpowiedzialne wykonywanie własnych zadań w życiu szkolnym, rodzinnym i społecznym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5" w14:textId="62FFDD41" w:rsidR="00124AA4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 xml:space="preserve">spomaganie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 w kształtowaniu odpowiedniego systemu wartości i wypływających z niego postaw moralnych i społecznych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6" w14:textId="5473A9A7" w:rsidR="00124AA4" w:rsidRPr="005908AE" w:rsidRDefault="006C634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s</w:t>
      </w:r>
      <w:r w:rsidR="00413956" w:rsidRPr="005908AE">
        <w:rPr>
          <w:rFonts w:ascii="Arial" w:hAnsi="Arial" w:cs="Arial"/>
          <w:color w:val="000000"/>
          <w:lang w:val="pl-PL"/>
        </w:rPr>
        <w:t xml:space="preserve">twarzanie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czniom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ychowankom warunków sprzyjających samodzielności, umiejętności dbania o zdrowie i bezpieczeństwo własne i innych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A" w14:textId="4EADD039" w:rsidR="00124AA4" w:rsidRPr="005908AE" w:rsidRDefault="00413956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rozw</w:t>
      </w:r>
      <w:r w:rsidR="00A064C3">
        <w:rPr>
          <w:rFonts w:ascii="Arial" w:hAnsi="Arial" w:cs="Arial"/>
          <w:color w:val="000000"/>
          <w:lang w:val="pl-PL"/>
        </w:rPr>
        <w:t>ijanie</w:t>
      </w:r>
      <w:r w:rsidRPr="005908AE">
        <w:rPr>
          <w:rFonts w:ascii="Arial" w:hAnsi="Arial" w:cs="Arial"/>
          <w:color w:val="000000"/>
          <w:lang w:val="pl-PL"/>
        </w:rPr>
        <w:t xml:space="preserve"> zdolności, umiejętności i zainteresowań </w:t>
      </w:r>
      <w:r w:rsidR="00781E2A" w:rsidRPr="005908AE">
        <w:rPr>
          <w:rFonts w:ascii="Arial" w:hAnsi="Arial" w:cs="Arial"/>
          <w:color w:val="000000"/>
          <w:lang w:val="pl-PL"/>
        </w:rPr>
        <w:t>u</w:t>
      </w:r>
      <w:r w:rsidRPr="005908AE">
        <w:rPr>
          <w:rFonts w:ascii="Arial" w:hAnsi="Arial" w:cs="Arial"/>
          <w:color w:val="000000"/>
          <w:lang w:val="pl-PL"/>
        </w:rPr>
        <w:t xml:space="preserve">czniów i </w:t>
      </w:r>
      <w:r w:rsidR="00781E2A" w:rsidRPr="005908AE">
        <w:rPr>
          <w:rFonts w:ascii="Arial" w:hAnsi="Arial" w:cs="Arial"/>
          <w:color w:val="000000"/>
          <w:lang w:val="pl-PL"/>
        </w:rPr>
        <w:t>w</w:t>
      </w:r>
      <w:r w:rsidRPr="005908AE">
        <w:rPr>
          <w:rFonts w:ascii="Arial" w:hAnsi="Arial" w:cs="Arial"/>
          <w:color w:val="000000"/>
          <w:lang w:val="pl-PL"/>
        </w:rPr>
        <w:t xml:space="preserve">ychowanków, oraz skuteczne wykorzystanie ich </w:t>
      </w:r>
      <w:r w:rsidR="00A064C3">
        <w:rPr>
          <w:rFonts w:ascii="Arial" w:hAnsi="Arial" w:cs="Arial"/>
          <w:color w:val="000000"/>
          <w:lang w:val="pl-PL"/>
        </w:rPr>
        <w:t xml:space="preserve">na </w:t>
      </w:r>
      <w:r w:rsidRPr="005908AE">
        <w:rPr>
          <w:rFonts w:ascii="Arial" w:hAnsi="Arial" w:cs="Arial"/>
          <w:color w:val="000000"/>
          <w:lang w:val="pl-PL"/>
        </w:rPr>
        <w:t xml:space="preserve">zajęciach </w:t>
      </w:r>
      <w:proofErr w:type="spellStart"/>
      <w:r w:rsidRPr="005908AE">
        <w:rPr>
          <w:rFonts w:ascii="Arial" w:hAnsi="Arial" w:cs="Arial"/>
          <w:color w:val="000000"/>
          <w:lang w:val="pl-PL"/>
        </w:rPr>
        <w:t>terapeutyczno</w:t>
      </w:r>
      <w:proofErr w:type="spellEnd"/>
      <w:r w:rsidRPr="005908AE">
        <w:rPr>
          <w:rFonts w:ascii="Arial" w:hAnsi="Arial" w:cs="Arial"/>
          <w:color w:val="000000"/>
          <w:lang w:val="pl-PL"/>
        </w:rPr>
        <w:t xml:space="preserve"> – wychowawczych i dydaktycznych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A0" w14:textId="3C8E43C5" w:rsidR="00124AA4" w:rsidRPr="005908AE" w:rsidRDefault="00781E2A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lastRenderedPageBreak/>
        <w:t>ś</w:t>
      </w:r>
      <w:r w:rsidR="00413956" w:rsidRPr="005908AE">
        <w:rPr>
          <w:rFonts w:ascii="Arial" w:hAnsi="Arial" w:cs="Arial"/>
          <w:color w:val="000000"/>
          <w:lang w:val="pl-PL"/>
        </w:rPr>
        <w:t xml:space="preserve">cisła współpraca </w:t>
      </w:r>
      <w:proofErr w:type="spellStart"/>
      <w:r w:rsidR="00413956" w:rsidRPr="005908AE">
        <w:rPr>
          <w:rFonts w:ascii="Arial" w:hAnsi="Arial" w:cs="Arial"/>
          <w:color w:val="000000"/>
          <w:lang w:val="pl-PL"/>
        </w:rPr>
        <w:t>informacyjno</w:t>
      </w:r>
      <w:proofErr w:type="spellEnd"/>
      <w:r w:rsidR="00413956" w:rsidRPr="005908AE">
        <w:rPr>
          <w:rFonts w:ascii="Arial" w:hAnsi="Arial" w:cs="Arial"/>
          <w:color w:val="000000"/>
          <w:lang w:val="pl-PL"/>
        </w:rPr>
        <w:t xml:space="preserve"> – metodyczna ze szkołami macierzystymi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>czniów</w:t>
      </w:r>
      <w:r w:rsidRPr="005908AE">
        <w:rPr>
          <w:rFonts w:ascii="Arial" w:hAnsi="Arial" w:cs="Arial"/>
          <w:color w:val="000000"/>
          <w:lang w:val="pl-PL"/>
        </w:rPr>
        <w:t>;</w:t>
      </w:r>
    </w:p>
    <w:p w14:paraId="209AA1A1" w14:textId="1315F7C9" w:rsidR="00124AA4" w:rsidRPr="005908AE" w:rsidRDefault="00DD31D9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 xml:space="preserve"> </w:t>
      </w:r>
      <w:r w:rsidR="00781E2A"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 xml:space="preserve">romowanie </w:t>
      </w:r>
      <w:proofErr w:type="spellStart"/>
      <w:r w:rsidR="00413956" w:rsidRPr="005908AE">
        <w:rPr>
          <w:rFonts w:ascii="Arial" w:hAnsi="Arial" w:cs="Arial"/>
          <w:color w:val="000000"/>
          <w:lang w:val="pl-PL"/>
        </w:rPr>
        <w:t>zachowań</w:t>
      </w:r>
      <w:proofErr w:type="spellEnd"/>
      <w:r w:rsidR="00413956" w:rsidRPr="005908AE">
        <w:rPr>
          <w:rFonts w:ascii="Arial" w:hAnsi="Arial" w:cs="Arial"/>
          <w:color w:val="000000"/>
          <w:lang w:val="pl-PL"/>
        </w:rPr>
        <w:t xml:space="preserve"> prozdrowotnych wśród </w:t>
      </w:r>
      <w:r w:rsidR="00781E2A"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 oraz zapewnienie  im  odpowiedniej ilości ruchu i wysiłku fizycznego dostosowanego do ich stanu zdrowia i możliwości wysiłkowych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A2" w14:textId="4562413A" w:rsidR="00124AA4" w:rsidRPr="005908AE" w:rsidRDefault="00781E2A">
      <w:pPr>
        <w:pStyle w:val="Standard"/>
        <w:numPr>
          <w:ilvl w:val="0"/>
          <w:numId w:val="62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>odejmowanie wspólnych inicjatyw ze środowiskiem lokalnym, organizacjami, oraz instytucj</w:t>
      </w:r>
      <w:r w:rsidR="006C6346" w:rsidRPr="005908AE">
        <w:rPr>
          <w:rFonts w:ascii="Arial" w:hAnsi="Arial" w:cs="Arial"/>
          <w:color w:val="000000"/>
          <w:lang w:val="pl-PL"/>
        </w:rPr>
        <w:t>ami</w:t>
      </w:r>
      <w:r w:rsidRPr="005908AE">
        <w:rPr>
          <w:rFonts w:ascii="Arial" w:hAnsi="Arial" w:cs="Arial"/>
          <w:color w:val="000000"/>
          <w:lang w:val="pl-PL"/>
        </w:rPr>
        <w:t>.</w:t>
      </w:r>
    </w:p>
    <w:p w14:paraId="209AA1AA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209AA1BA" w14:textId="77777777" w:rsidR="006860BA" w:rsidRPr="005908AE" w:rsidRDefault="00413956" w:rsidP="0051329C">
      <w:pPr>
        <w:pStyle w:val="Nagwek1"/>
        <w:spacing w:before="0"/>
      </w:pPr>
      <w:bookmarkStart w:id="5" w:name="_Toc208223608"/>
      <w:r w:rsidRPr="005908AE">
        <w:t>ROZDZIAŁ III</w:t>
      </w:r>
      <w:bookmarkEnd w:id="5"/>
    </w:p>
    <w:p w14:paraId="209AA1BD" w14:textId="6EA3184F" w:rsidR="006860BA" w:rsidRPr="005908AE" w:rsidRDefault="00413956" w:rsidP="0051329C">
      <w:pPr>
        <w:pStyle w:val="Nagwek1"/>
        <w:spacing w:before="0"/>
      </w:pPr>
      <w:bookmarkStart w:id="6" w:name="_Toc208223609"/>
      <w:r w:rsidRPr="005908AE">
        <w:t>ORGANY SZKOŁY</w:t>
      </w:r>
      <w:bookmarkEnd w:id="6"/>
    </w:p>
    <w:p w14:paraId="209AA1BF" w14:textId="07B7B62E" w:rsidR="00124AA4" w:rsidRPr="005908AE" w:rsidRDefault="00413956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b/>
          <w:bCs/>
          <w:color w:val="000000"/>
        </w:rPr>
      </w:pPr>
      <w:bookmarkStart w:id="7" w:name="_Hlk207101671"/>
      <w:r w:rsidRPr="005908AE">
        <w:rPr>
          <w:rFonts w:ascii="Arial" w:hAnsi="Arial" w:cs="Arial"/>
          <w:b/>
          <w:bCs/>
          <w:color w:val="000000"/>
        </w:rPr>
        <w:t>§ 7.</w:t>
      </w:r>
      <w:r w:rsidR="00EB43B4" w:rsidRPr="005908AE">
        <w:rPr>
          <w:rFonts w:ascii="Arial" w:hAnsi="Arial" w:cs="Arial"/>
          <w:b/>
          <w:bCs/>
          <w:color w:val="000000"/>
        </w:rPr>
        <w:t xml:space="preserve"> </w:t>
      </w:r>
      <w:r w:rsidR="00EB43B4" w:rsidRPr="005908AE">
        <w:rPr>
          <w:rFonts w:ascii="Arial" w:hAnsi="Arial" w:cs="Arial"/>
          <w:color w:val="000000"/>
        </w:rPr>
        <w:t xml:space="preserve">1. </w:t>
      </w:r>
      <w:bookmarkEnd w:id="7"/>
      <w:proofErr w:type="spellStart"/>
      <w:r w:rsidRPr="005908AE">
        <w:rPr>
          <w:rFonts w:ascii="Arial" w:hAnsi="Arial" w:cs="Arial"/>
          <w:color w:val="000000"/>
        </w:rPr>
        <w:t>Organami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są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209AA1C0" w14:textId="77777777" w:rsidR="00124AA4" w:rsidRPr="005908AE" w:rsidRDefault="00413956">
      <w:pPr>
        <w:pStyle w:val="Standard"/>
        <w:numPr>
          <w:ilvl w:val="1"/>
          <w:numId w:val="63"/>
        </w:numPr>
        <w:spacing w:after="120" w:line="276" w:lineRule="auto"/>
        <w:ind w:left="121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Dyrektor</w:t>
      </w:r>
      <w:proofErr w:type="spellEnd"/>
    </w:p>
    <w:p w14:paraId="209AA1C1" w14:textId="77777777" w:rsidR="00124AA4" w:rsidRPr="005908AE" w:rsidRDefault="00413956">
      <w:pPr>
        <w:pStyle w:val="Standard"/>
        <w:numPr>
          <w:ilvl w:val="1"/>
          <w:numId w:val="63"/>
        </w:numPr>
        <w:spacing w:after="120" w:line="276" w:lineRule="auto"/>
        <w:ind w:left="121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Rada </w:t>
      </w:r>
      <w:proofErr w:type="spellStart"/>
      <w:r w:rsidRPr="005908AE">
        <w:rPr>
          <w:rFonts w:ascii="Arial" w:hAnsi="Arial" w:cs="Arial"/>
          <w:color w:val="000000"/>
        </w:rPr>
        <w:t>Pedagogiczna</w:t>
      </w:r>
      <w:proofErr w:type="spellEnd"/>
    </w:p>
    <w:p w14:paraId="209AA1C2" w14:textId="7F505988" w:rsidR="006860BA" w:rsidRDefault="00413956">
      <w:pPr>
        <w:pStyle w:val="Standard"/>
        <w:numPr>
          <w:ilvl w:val="0"/>
          <w:numId w:val="63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Rada Pedagogiczna uchwala regulaminy w granicach dopuszczonych przepisami powszechnie obowiązującego prawa oraz niniejszym Statutem.</w:t>
      </w:r>
    </w:p>
    <w:p w14:paraId="0618A8DA" w14:textId="2BCA94C3" w:rsidR="00DD31D9" w:rsidRPr="005908AE" w:rsidRDefault="00DD31D9">
      <w:pPr>
        <w:pStyle w:val="Standard"/>
        <w:numPr>
          <w:ilvl w:val="0"/>
          <w:numId w:val="63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 xml:space="preserve">Organy, o których mowa w </w:t>
      </w:r>
      <w:r w:rsidRPr="005908AE">
        <w:rPr>
          <w:rFonts w:ascii="Arial" w:hAnsi="Arial" w:cs="Arial"/>
          <w:b/>
          <w:bCs/>
          <w:color w:val="000000"/>
        </w:rPr>
        <w:t xml:space="preserve">§ 7. </w:t>
      </w:r>
      <w:r w:rsidRPr="005908AE">
        <w:rPr>
          <w:rFonts w:ascii="Arial" w:hAnsi="Arial" w:cs="Arial"/>
          <w:color w:val="000000"/>
        </w:rPr>
        <w:t>1.</w:t>
      </w:r>
      <w:r>
        <w:rPr>
          <w:rFonts w:ascii="Arial" w:hAnsi="Arial" w:cs="Arial"/>
          <w:color w:val="000000"/>
        </w:rPr>
        <w:t xml:space="preserve">, </w:t>
      </w:r>
      <w:proofErr w:type="spellStart"/>
      <w:r>
        <w:rPr>
          <w:rFonts w:ascii="Arial" w:hAnsi="Arial" w:cs="Arial"/>
          <w:color w:val="000000"/>
        </w:rPr>
        <w:t>współdziałają</w:t>
      </w:r>
      <w:proofErr w:type="spellEnd"/>
      <w:r>
        <w:rPr>
          <w:rFonts w:ascii="Arial" w:hAnsi="Arial" w:cs="Arial"/>
          <w:color w:val="000000"/>
        </w:rPr>
        <w:t xml:space="preserve"> ze </w:t>
      </w:r>
      <w:proofErr w:type="spellStart"/>
      <w:r>
        <w:rPr>
          <w:rFonts w:ascii="Arial" w:hAnsi="Arial" w:cs="Arial"/>
          <w:color w:val="000000"/>
        </w:rPr>
        <w:t>sobą</w:t>
      </w:r>
      <w:proofErr w:type="spellEnd"/>
      <w:r>
        <w:rPr>
          <w:rFonts w:ascii="Arial" w:hAnsi="Arial" w:cs="Arial"/>
          <w:color w:val="000000"/>
        </w:rPr>
        <w:t xml:space="preserve">, </w:t>
      </w:r>
      <w:proofErr w:type="spellStart"/>
      <w:r>
        <w:rPr>
          <w:rFonts w:ascii="Arial" w:hAnsi="Arial" w:cs="Arial"/>
          <w:color w:val="000000"/>
        </w:rPr>
        <w:t>poprzez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bieżące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informowanie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pozostałych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organów</w:t>
      </w:r>
      <w:proofErr w:type="spellEnd"/>
      <w:r>
        <w:rPr>
          <w:rFonts w:ascii="Arial" w:hAnsi="Arial" w:cs="Arial"/>
          <w:color w:val="000000"/>
        </w:rPr>
        <w:t xml:space="preserve"> o </w:t>
      </w:r>
      <w:proofErr w:type="spellStart"/>
      <w:r>
        <w:rPr>
          <w:rFonts w:ascii="Arial" w:hAnsi="Arial" w:cs="Arial"/>
          <w:color w:val="000000"/>
        </w:rPr>
        <w:t>swojej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działalności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i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jej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planowanych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kierunkach</w:t>
      </w:r>
      <w:proofErr w:type="spellEnd"/>
      <w:r>
        <w:rPr>
          <w:rFonts w:ascii="Arial" w:hAnsi="Arial" w:cs="Arial"/>
          <w:color w:val="000000"/>
        </w:rPr>
        <w:t>.</w:t>
      </w:r>
    </w:p>
    <w:p w14:paraId="209AA1C3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sz w:val="18"/>
          <w:szCs w:val="18"/>
          <w:lang w:val="pl-PL"/>
        </w:rPr>
      </w:pPr>
    </w:p>
    <w:p w14:paraId="0C5967AC" w14:textId="20EBD514" w:rsidR="00EB43B4" w:rsidRPr="005908AE" w:rsidRDefault="00413956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b/>
          <w:bCs/>
          <w:color w:val="000000"/>
        </w:rPr>
        <w:t>§ 8</w:t>
      </w:r>
      <w:r w:rsidRPr="005908AE">
        <w:rPr>
          <w:rFonts w:ascii="Arial" w:hAnsi="Arial" w:cs="Arial"/>
          <w:color w:val="000000"/>
        </w:rPr>
        <w:t>.</w:t>
      </w:r>
      <w:r w:rsidR="00EB43B4" w:rsidRPr="005908AE">
        <w:rPr>
          <w:rFonts w:ascii="Arial" w:hAnsi="Arial" w:cs="Arial"/>
          <w:color w:val="000000"/>
        </w:rPr>
        <w:t xml:space="preserve"> </w:t>
      </w:r>
      <w:r w:rsidR="006A4378" w:rsidRPr="005908AE">
        <w:rPr>
          <w:rFonts w:ascii="Arial" w:hAnsi="Arial" w:cs="Arial"/>
          <w:color w:val="000000"/>
        </w:rPr>
        <w:t xml:space="preserve">1. </w:t>
      </w:r>
      <w:r w:rsidR="00EB43B4" w:rsidRPr="005908AE">
        <w:rPr>
          <w:rFonts w:ascii="Arial" w:hAnsi="Arial" w:cs="Arial"/>
          <w:color w:val="000000"/>
          <w:lang w:val="pl-PL"/>
        </w:rPr>
        <w:t xml:space="preserve">Dyrektor szkoły realizuje zadania wynikające z przepisów prawa oraz w szczególności: </w:t>
      </w:r>
    </w:p>
    <w:p w14:paraId="5CEADFA4" w14:textId="27A82FAF" w:rsidR="00EB43B4" w:rsidRPr="005908AE" w:rsidRDefault="007A7C23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1</w:t>
      </w:r>
      <w:r w:rsidR="006A4378" w:rsidRPr="005908AE">
        <w:rPr>
          <w:rFonts w:ascii="Arial" w:hAnsi="Arial" w:cs="Arial"/>
          <w:color w:val="000000"/>
          <w:lang w:val="pl-PL"/>
        </w:rPr>
        <w:t>)</w:t>
      </w:r>
      <w:r w:rsidR="00EB43B4" w:rsidRPr="005908AE">
        <w:rPr>
          <w:rFonts w:ascii="Arial" w:hAnsi="Arial" w:cs="Arial"/>
          <w:color w:val="000000"/>
          <w:lang w:val="pl-PL"/>
        </w:rPr>
        <w:t xml:space="preserve"> odpowiada za organizację pracy szkoły, w tym: </w:t>
      </w:r>
    </w:p>
    <w:p w14:paraId="39926C39" w14:textId="77777777" w:rsidR="00EB43B4" w:rsidRPr="005908AE" w:rsidRDefault="00EB43B4" w:rsidP="00213CA9">
      <w:pPr>
        <w:pStyle w:val="Standard"/>
        <w:spacing w:after="120" w:line="276" w:lineRule="auto"/>
        <w:ind w:left="1134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a) określa tygodniowy rozkład zajęć; </w:t>
      </w:r>
    </w:p>
    <w:p w14:paraId="414E91C9" w14:textId="597EC703" w:rsidR="00EB43B4" w:rsidRPr="005908AE" w:rsidRDefault="00EB43B4" w:rsidP="00213CA9">
      <w:pPr>
        <w:pStyle w:val="Standard"/>
        <w:spacing w:after="120" w:line="276" w:lineRule="auto"/>
        <w:ind w:left="1134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b) </w:t>
      </w:r>
      <w:r w:rsidR="007A7C23" w:rsidRPr="005908AE">
        <w:rPr>
          <w:rFonts w:ascii="Arial" w:hAnsi="Arial" w:cs="Arial"/>
          <w:color w:val="000000"/>
          <w:lang w:val="pl-PL"/>
        </w:rPr>
        <w:t>określa plan pracy wychowawców</w:t>
      </w:r>
      <w:r w:rsidRPr="005908AE">
        <w:rPr>
          <w:rFonts w:ascii="Arial" w:hAnsi="Arial" w:cs="Arial"/>
          <w:color w:val="000000"/>
          <w:lang w:val="pl-PL"/>
        </w:rPr>
        <w:t xml:space="preserve">; </w:t>
      </w:r>
    </w:p>
    <w:p w14:paraId="7E3BA601" w14:textId="225C73A4" w:rsidR="00EB43B4" w:rsidRPr="005908AE" w:rsidRDefault="00EB43B4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2</w:t>
      </w:r>
      <w:r w:rsidR="006A4378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wykonuje zadania z zakresu prawa pracy w stosunku do nauczycieli i pozostałych pracowników, w tym: </w:t>
      </w:r>
    </w:p>
    <w:p w14:paraId="515C7A56" w14:textId="77777777" w:rsidR="00EB43B4" w:rsidRPr="005908AE" w:rsidRDefault="00EB43B4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a) ustala zakres obowiązków; </w:t>
      </w:r>
    </w:p>
    <w:p w14:paraId="71D7F94D" w14:textId="7DEF7BF6" w:rsidR="00EB43B4" w:rsidRPr="005908AE" w:rsidRDefault="00EB43B4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b) ustala przydział obowiązków wychowawcy; </w:t>
      </w:r>
    </w:p>
    <w:p w14:paraId="0583EA0D" w14:textId="14D264F9" w:rsidR="00EB43B4" w:rsidRPr="005908AE" w:rsidRDefault="00EB43B4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3</w:t>
      </w:r>
      <w:r w:rsidR="006A4378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dba o bezpieczeństwo uczniów, nauczycieli oraz pozostałych pracowników szkoły; </w:t>
      </w:r>
    </w:p>
    <w:p w14:paraId="30B69791" w14:textId="7A477E7B" w:rsidR="00EB43B4" w:rsidRPr="005908AE" w:rsidRDefault="00EB43B4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4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prowadzi ewaluacje wewnętrzne, analizuje ich wyniki i wdraża formułowane na</w:t>
      </w:r>
      <w:r w:rsidRPr="005908AE">
        <w:rPr>
          <w:rFonts w:ascii="Arial" w:hAnsi="Arial" w:cs="Arial"/>
          <w:b/>
          <w:bCs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ich podstawie wnioski; </w:t>
      </w:r>
    </w:p>
    <w:p w14:paraId="67E15AE8" w14:textId="6A91AB98" w:rsidR="00EB43B4" w:rsidRPr="005908AE" w:rsidRDefault="00EB43B4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5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prowadzi obserwacje zajęć prowadzonych przez nauczycieli; </w:t>
      </w:r>
    </w:p>
    <w:p w14:paraId="4B697030" w14:textId="105650AA" w:rsidR="00EB43B4" w:rsidRPr="005908AE" w:rsidRDefault="00EB43B4" w:rsidP="00213CA9">
      <w:pPr>
        <w:pStyle w:val="Standard"/>
        <w:spacing w:after="120" w:line="276" w:lineRule="auto"/>
        <w:ind w:left="85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lastRenderedPageBreak/>
        <w:t>6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kontroluje przestrzeganie przepisów prawa przez nauczycieli i pozostałych pracowników; </w:t>
      </w:r>
    </w:p>
    <w:p w14:paraId="7C6C11AA" w14:textId="77777777" w:rsidR="003B21BF" w:rsidRDefault="00EB43B4" w:rsidP="0051329C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7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nadzoruje realizację celów i zadań szkoły, o których mowa w rozdziale II</w:t>
      </w:r>
      <w:r w:rsidR="003B21BF">
        <w:rPr>
          <w:rFonts w:ascii="Arial" w:hAnsi="Arial" w:cs="Arial"/>
          <w:color w:val="000000"/>
          <w:lang w:val="pl-PL"/>
        </w:rPr>
        <w:t>, w tym:</w:t>
      </w:r>
    </w:p>
    <w:p w14:paraId="3413224B" w14:textId="67BCD490" w:rsidR="003B21BF" w:rsidRDefault="003B21BF">
      <w:pPr>
        <w:pStyle w:val="Standard"/>
        <w:numPr>
          <w:ilvl w:val="0"/>
          <w:numId w:val="89"/>
        </w:numPr>
        <w:spacing w:after="120" w:line="276" w:lineRule="auto"/>
        <w:ind w:left="1494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>informuje poradnię psychologiczno – pedagogiczną o konieczności podjęcia określonych działań;</w:t>
      </w:r>
    </w:p>
    <w:p w14:paraId="2701CF95" w14:textId="1BD72686" w:rsidR="00EB43B4" w:rsidRPr="005908AE" w:rsidRDefault="003B21BF">
      <w:pPr>
        <w:pStyle w:val="Standard"/>
        <w:numPr>
          <w:ilvl w:val="0"/>
          <w:numId w:val="89"/>
        </w:numPr>
        <w:spacing w:after="120" w:line="276" w:lineRule="auto"/>
        <w:ind w:left="1494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>na wniosek poradni psychologiczno – pedagogicznej udziela odpowiednich informacji;</w:t>
      </w:r>
      <w:r w:rsidR="00EB43B4" w:rsidRPr="005908AE">
        <w:rPr>
          <w:rFonts w:ascii="Arial" w:hAnsi="Arial" w:cs="Arial"/>
          <w:color w:val="000000"/>
          <w:lang w:val="pl-PL"/>
        </w:rPr>
        <w:t xml:space="preserve"> </w:t>
      </w:r>
    </w:p>
    <w:p w14:paraId="0B85616C" w14:textId="088AB09D" w:rsidR="00EB43B4" w:rsidRPr="005908AE" w:rsidRDefault="00EB43B4" w:rsidP="0051329C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8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sporządza i publikuje w Biuletynie Informacji Publicznej szkoły w formie ogólnodostępnej ujednolicone teksty statutu szkoły, regulaminu rady pedagogicznej </w:t>
      </w:r>
    </w:p>
    <w:p w14:paraId="209AA1E0" w14:textId="42BF1DFC" w:rsidR="006860BA" w:rsidRPr="005908AE" w:rsidRDefault="007A7C23" w:rsidP="0051329C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9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Pr="005908AE">
        <w:rPr>
          <w:rFonts w:ascii="Arial" w:hAnsi="Arial" w:cs="Arial"/>
          <w:color w:val="000000"/>
          <w:lang w:val="pl-PL"/>
        </w:rPr>
        <w:t xml:space="preserve"> </w:t>
      </w:r>
      <w:r w:rsidR="00413956" w:rsidRPr="005908AE">
        <w:rPr>
          <w:rFonts w:ascii="Arial" w:hAnsi="Arial" w:cs="Arial"/>
          <w:color w:val="000000"/>
          <w:lang w:val="pl-PL"/>
        </w:rPr>
        <w:t>wykon</w:t>
      </w:r>
      <w:r w:rsidRPr="005908AE">
        <w:rPr>
          <w:rFonts w:ascii="Arial" w:hAnsi="Arial" w:cs="Arial"/>
          <w:color w:val="000000"/>
          <w:lang w:val="pl-PL"/>
        </w:rPr>
        <w:t>uje</w:t>
      </w:r>
      <w:r w:rsidR="00413956" w:rsidRPr="005908AE">
        <w:rPr>
          <w:rFonts w:ascii="Arial" w:hAnsi="Arial" w:cs="Arial"/>
          <w:color w:val="000000"/>
          <w:lang w:val="pl-PL"/>
        </w:rPr>
        <w:t xml:space="preserve"> inn</w:t>
      </w:r>
      <w:r w:rsidRPr="005908AE">
        <w:rPr>
          <w:rFonts w:ascii="Arial" w:hAnsi="Arial" w:cs="Arial"/>
          <w:color w:val="000000"/>
          <w:lang w:val="pl-PL"/>
        </w:rPr>
        <w:t>e</w:t>
      </w:r>
      <w:r w:rsidR="00413956" w:rsidRPr="005908AE">
        <w:rPr>
          <w:rFonts w:ascii="Arial" w:hAnsi="Arial" w:cs="Arial"/>
          <w:color w:val="000000"/>
          <w:lang w:val="pl-PL"/>
        </w:rPr>
        <w:t xml:space="preserve"> zada</w:t>
      </w:r>
      <w:r w:rsidRPr="005908AE">
        <w:rPr>
          <w:rFonts w:ascii="Arial" w:hAnsi="Arial" w:cs="Arial"/>
          <w:color w:val="000000"/>
          <w:lang w:val="pl-PL"/>
        </w:rPr>
        <w:t>nia</w:t>
      </w:r>
      <w:r w:rsidR="00413956" w:rsidRPr="005908AE">
        <w:rPr>
          <w:rFonts w:ascii="Arial" w:hAnsi="Arial" w:cs="Arial"/>
          <w:color w:val="000000"/>
          <w:lang w:val="pl-PL"/>
        </w:rPr>
        <w:t xml:space="preserve"> przewidzian</w:t>
      </w:r>
      <w:r w:rsidRPr="005908AE">
        <w:rPr>
          <w:rFonts w:ascii="Arial" w:hAnsi="Arial" w:cs="Arial"/>
          <w:color w:val="000000"/>
          <w:lang w:val="pl-PL"/>
        </w:rPr>
        <w:t>e</w:t>
      </w:r>
      <w:r w:rsidR="00413956" w:rsidRPr="005908AE">
        <w:rPr>
          <w:rFonts w:ascii="Arial" w:hAnsi="Arial" w:cs="Arial"/>
          <w:color w:val="000000"/>
          <w:lang w:val="pl-PL"/>
        </w:rPr>
        <w:t xml:space="preserve"> w przepisach szczególnych oraz niniejszym Statucie;</w:t>
      </w:r>
    </w:p>
    <w:p w14:paraId="462B96CD" w14:textId="77777777" w:rsidR="00EA66AE" w:rsidRPr="005908AE" w:rsidRDefault="00413956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b/>
          <w:bCs/>
          <w:color w:val="000000"/>
        </w:rPr>
        <w:t>§ 9.</w:t>
      </w:r>
      <w:r w:rsidR="00EA66AE" w:rsidRPr="005908AE">
        <w:rPr>
          <w:rFonts w:ascii="Arial" w:hAnsi="Arial" w:cs="Arial"/>
          <w:b/>
          <w:bCs/>
          <w:color w:val="000000"/>
        </w:rPr>
        <w:t xml:space="preserve"> </w:t>
      </w:r>
      <w:r w:rsidR="00EA66AE" w:rsidRPr="005908AE">
        <w:rPr>
          <w:rFonts w:ascii="Arial" w:hAnsi="Arial" w:cs="Arial"/>
          <w:color w:val="000000"/>
          <w:lang w:val="pl-PL"/>
        </w:rPr>
        <w:t xml:space="preserve">1. Rada pedagogiczna realizuje zadania wynikające z przepisów prawa oraz w szczególności: </w:t>
      </w:r>
    </w:p>
    <w:p w14:paraId="1144FDBC" w14:textId="77777777" w:rsidR="00EA66AE" w:rsidRPr="005908AE" w:rsidRDefault="00EA66AE" w:rsidP="00213CA9">
      <w:pPr>
        <w:pStyle w:val="Standard"/>
        <w:spacing w:after="120" w:line="276" w:lineRule="auto"/>
        <w:ind w:left="73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1) współtworzy dogodne warunki uczenia się i wszechstronnego rozwoju uczniom i pracy nauczycielom; </w:t>
      </w:r>
    </w:p>
    <w:p w14:paraId="1EC6BECF" w14:textId="77777777" w:rsidR="00EA66AE" w:rsidRPr="005908AE" w:rsidRDefault="00EA66AE" w:rsidP="00213CA9">
      <w:pPr>
        <w:pStyle w:val="Standard"/>
        <w:spacing w:after="120" w:line="276" w:lineRule="auto"/>
        <w:ind w:left="737"/>
        <w:jc w:val="both"/>
        <w:rPr>
          <w:rFonts w:ascii="Arial" w:hAnsi="Arial" w:cs="Arial"/>
          <w:b/>
          <w:bCs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2) wspiera rzetelną realizację programów nauczania opartą o formułowanie wymagań edukacyjnych dostosowanych do potrzeb i możliwości</w:t>
      </w:r>
      <w:r w:rsidRPr="005908AE">
        <w:rPr>
          <w:rFonts w:ascii="Arial" w:hAnsi="Arial" w:cs="Arial"/>
          <w:b/>
          <w:bCs/>
          <w:color w:val="000000"/>
          <w:lang w:val="pl-PL"/>
        </w:rPr>
        <w:t xml:space="preserve"> </w:t>
      </w:r>
    </w:p>
    <w:p w14:paraId="209AA1FE" w14:textId="4360839B" w:rsidR="00203319" w:rsidRPr="005908AE" w:rsidRDefault="00EA66AE" w:rsidP="00213CA9">
      <w:pPr>
        <w:pStyle w:val="Standard"/>
        <w:spacing w:after="120" w:line="276" w:lineRule="auto"/>
        <w:ind w:left="454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2. Rada </w:t>
      </w:r>
      <w:proofErr w:type="spellStart"/>
      <w:r w:rsidRPr="005908AE">
        <w:rPr>
          <w:rFonts w:ascii="Arial" w:hAnsi="Arial" w:cs="Arial"/>
          <w:color w:val="000000"/>
        </w:rPr>
        <w:t>pedagogiczna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działa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podstawie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uchwalonego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siebie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regulaminu</w:t>
      </w:r>
      <w:proofErr w:type="spellEnd"/>
      <w:r w:rsidR="00D13130" w:rsidRPr="005908AE">
        <w:rPr>
          <w:rFonts w:ascii="Arial" w:hAnsi="Arial" w:cs="Arial"/>
          <w:color w:val="000000"/>
        </w:rPr>
        <w:t>.</w:t>
      </w:r>
    </w:p>
    <w:p w14:paraId="209AA1FF" w14:textId="77777777" w:rsidR="00DA123B" w:rsidRPr="005908AE" w:rsidRDefault="00DA123B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209AA201" w14:textId="11FB15FD" w:rsidR="00FD3CD6" w:rsidRPr="005908AE" w:rsidRDefault="001619A9" w:rsidP="0022711A">
      <w:pPr>
        <w:pStyle w:val="Standard"/>
        <w:spacing w:after="120" w:line="276" w:lineRule="auto"/>
        <w:ind w:left="-17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</w:t>
      </w:r>
      <w:r w:rsidR="00413956" w:rsidRPr="005908AE">
        <w:rPr>
          <w:rFonts w:ascii="Arial" w:hAnsi="Arial" w:cs="Arial"/>
          <w:b/>
          <w:bCs/>
          <w:color w:val="000000"/>
        </w:rPr>
        <w:t>§ 1</w:t>
      </w:r>
      <w:r w:rsidR="006F02FC" w:rsidRPr="005908AE">
        <w:rPr>
          <w:rFonts w:ascii="Arial" w:hAnsi="Arial" w:cs="Arial"/>
          <w:b/>
          <w:bCs/>
          <w:color w:val="000000"/>
        </w:rPr>
        <w:t>0</w:t>
      </w:r>
      <w:r w:rsidR="00413956" w:rsidRPr="005908AE">
        <w:rPr>
          <w:rFonts w:ascii="Arial" w:hAnsi="Arial" w:cs="Arial"/>
          <w:b/>
          <w:bCs/>
          <w:color w:val="000000"/>
        </w:rPr>
        <w:t>.</w:t>
      </w:r>
      <w:r w:rsidR="00D13130" w:rsidRPr="005908AE">
        <w:rPr>
          <w:rFonts w:ascii="Arial" w:hAnsi="Arial" w:cs="Arial"/>
          <w:b/>
          <w:bCs/>
          <w:color w:val="000000"/>
        </w:rPr>
        <w:t xml:space="preserve"> </w:t>
      </w:r>
      <w:r w:rsidR="00D13130" w:rsidRPr="005908AE">
        <w:rPr>
          <w:rFonts w:ascii="Arial" w:hAnsi="Arial" w:cs="Arial"/>
          <w:color w:val="000000"/>
        </w:rPr>
        <w:t xml:space="preserve">1. Spory </w:t>
      </w:r>
      <w:proofErr w:type="spellStart"/>
      <w:r w:rsidR="00D13130" w:rsidRPr="005908AE">
        <w:rPr>
          <w:rFonts w:ascii="Arial" w:hAnsi="Arial" w:cs="Arial"/>
          <w:color w:val="000000"/>
        </w:rPr>
        <w:t>pomiędzy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organami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rozwiązuje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się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w </w:t>
      </w:r>
      <w:proofErr w:type="spellStart"/>
      <w:r w:rsidR="00D13130" w:rsidRPr="005908AE">
        <w:rPr>
          <w:rFonts w:ascii="Arial" w:hAnsi="Arial" w:cs="Arial"/>
          <w:color w:val="000000"/>
        </w:rPr>
        <w:t>następujący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sposób</w:t>
      </w:r>
      <w:proofErr w:type="spellEnd"/>
      <w:r w:rsidR="00D13130" w:rsidRPr="005908AE">
        <w:rPr>
          <w:rFonts w:ascii="Arial" w:hAnsi="Arial" w:cs="Arial"/>
          <w:color w:val="000000"/>
        </w:rPr>
        <w:t>:</w:t>
      </w:r>
    </w:p>
    <w:p w14:paraId="209AA202" w14:textId="0C749194" w:rsidR="00FD3CD6" w:rsidRPr="005908AE" w:rsidRDefault="00413956">
      <w:pPr>
        <w:pStyle w:val="Standard"/>
        <w:numPr>
          <w:ilvl w:val="0"/>
          <w:numId w:val="64"/>
        </w:numPr>
        <w:spacing w:after="120" w:line="276" w:lineRule="auto"/>
        <w:jc w:val="both"/>
        <w:rPr>
          <w:rFonts w:ascii="Arial" w:hAnsi="Arial" w:cs="Arial"/>
          <w:b/>
          <w:bCs/>
          <w:color w:val="000000"/>
        </w:rPr>
      </w:pPr>
      <w:r w:rsidRPr="005908AE">
        <w:rPr>
          <w:rFonts w:ascii="Arial" w:hAnsi="Arial" w:cs="Arial"/>
          <w:color w:val="000000"/>
          <w:lang w:val="pl-PL"/>
        </w:rPr>
        <w:t>Zaistniałe konflikty o</w:t>
      </w:r>
      <w:r w:rsidR="0007139E" w:rsidRPr="005908AE">
        <w:rPr>
          <w:rFonts w:ascii="Arial" w:hAnsi="Arial" w:cs="Arial"/>
          <w:color w:val="000000"/>
          <w:lang w:val="pl-PL"/>
        </w:rPr>
        <w:t xml:space="preserve">rgany </w:t>
      </w:r>
      <w:r w:rsidR="00D13130" w:rsidRPr="005908AE">
        <w:rPr>
          <w:rFonts w:ascii="Arial" w:hAnsi="Arial" w:cs="Arial"/>
          <w:color w:val="000000"/>
          <w:lang w:val="pl-PL"/>
        </w:rPr>
        <w:t>s</w:t>
      </w:r>
      <w:r w:rsidRPr="005908AE">
        <w:rPr>
          <w:rFonts w:ascii="Arial" w:hAnsi="Arial" w:cs="Arial"/>
          <w:color w:val="000000"/>
          <w:lang w:val="pl-PL"/>
        </w:rPr>
        <w:t>zkoły rozwiązują w drodze negocj</w:t>
      </w:r>
      <w:r w:rsidR="0007139E" w:rsidRPr="005908AE">
        <w:rPr>
          <w:rFonts w:ascii="Arial" w:hAnsi="Arial" w:cs="Arial"/>
          <w:color w:val="000000"/>
          <w:lang w:val="pl-PL"/>
        </w:rPr>
        <w:t>acji</w:t>
      </w:r>
      <w:r w:rsidR="00D13130" w:rsidRPr="005908AE">
        <w:rPr>
          <w:rFonts w:ascii="Arial" w:hAnsi="Arial" w:cs="Arial"/>
          <w:color w:val="000000"/>
          <w:lang w:val="pl-PL"/>
        </w:rPr>
        <w:t>.</w:t>
      </w:r>
      <w:r w:rsidR="00765C71" w:rsidRPr="005908AE">
        <w:rPr>
          <w:rFonts w:ascii="Arial" w:hAnsi="Arial" w:cs="Arial"/>
          <w:color w:val="000000"/>
          <w:lang w:val="pl-PL"/>
        </w:rPr>
        <w:t xml:space="preserve">  </w:t>
      </w:r>
      <w:r w:rsidR="0007139E" w:rsidRPr="005908AE">
        <w:rPr>
          <w:rFonts w:ascii="Arial" w:hAnsi="Arial" w:cs="Arial"/>
          <w:color w:val="000000"/>
        </w:rPr>
        <w:t xml:space="preserve">Do </w:t>
      </w:r>
      <w:proofErr w:type="spellStart"/>
      <w:r w:rsidR="0007139E" w:rsidRPr="005908AE">
        <w:rPr>
          <w:rFonts w:ascii="Arial" w:hAnsi="Arial" w:cs="Arial"/>
          <w:color w:val="000000"/>
        </w:rPr>
        <w:t>rozwiązania</w:t>
      </w:r>
      <w:proofErr w:type="spellEnd"/>
      <w:r w:rsidR="0007139E" w:rsidRPr="005908AE">
        <w:rPr>
          <w:rFonts w:ascii="Arial" w:hAnsi="Arial" w:cs="Arial"/>
          <w:color w:val="000000"/>
        </w:rPr>
        <w:t xml:space="preserve"> </w:t>
      </w:r>
      <w:proofErr w:type="spellStart"/>
      <w:r w:rsidR="0007139E" w:rsidRPr="005908AE">
        <w:rPr>
          <w:rFonts w:ascii="Arial" w:hAnsi="Arial" w:cs="Arial"/>
          <w:color w:val="000000"/>
        </w:rPr>
        <w:t>konfliktu</w:t>
      </w:r>
      <w:proofErr w:type="spellEnd"/>
      <w:r w:rsidR="0007139E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d</w:t>
      </w:r>
      <w:r w:rsidRPr="005908AE">
        <w:rPr>
          <w:rFonts w:ascii="Arial" w:hAnsi="Arial" w:cs="Arial"/>
          <w:color w:val="000000"/>
        </w:rPr>
        <w:t>yrektor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powołuje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mediatora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specjalny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zespół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01CF84D4" w14:textId="2030B3DE" w:rsidR="00D13130" w:rsidRPr="005908AE" w:rsidRDefault="00D13130">
      <w:pPr>
        <w:pStyle w:val="Standard"/>
        <w:numPr>
          <w:ilvl w:val="0"/>
          <w:numId w:val="64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Spory, w których stroną jest dyrektor szkoły, rozwiązuje</w:t>
      </w:r>
      <w:r w:rsidR="001619A9">
        <w:rPr>
          <w:rFonts w:ascii="Arial" w:hAnsi="Arial" w:cs="Arial"/>
          <w:color w:val="000000"/>
          <w:lang w:val="pl-PL"/>
        </w:rPr>
        <w:t xml:space="preserve"> zespół nauczycieli, powołany na zebraniu rady pedagogicznej, drogą tajnego głosowania.</w:t>
      </w:r>
    </w:p>
    <w:p w14:paraId="209AA206" w14:textId="3CD45845" w:rsidR="006860BA" w:rsidRDefault="00D13130">
      <w:pPr>
        <w:pStyle w:val="Standard"/>
        <w:numPr>
          <w:ilvl w:val="0"/>
          <w:numId w:val="64"/>
        </w:numPr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Organ odpowiedzialny za rozwiązanie sporu powinien dążyć do tego, by organy pozostające w sporze porozumiały się między sobą w drodze mediacji, a gdy to nie jest możliwe, powinien rozstrzygnąć spór przy zachowaniu dalece idącej bezstronności i obiektywności, a także z uwzględnieniem interesów organów pozostających w sporze.</w:t>
      </w:r>
    </w:p>
    <w:p w14:paraId="7247DDA1" w14:textId="77777777" w:rsidR="0051329C" w:rsidRDefault="0051329C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25A060FC" w14:textId="77777777" w:rsidR="0051329C" w:rsidRDefault="0051329C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46A6455D" w14:textId="77777777" w:rsidR="0051329C" w:rsidRDefault="0051329C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6D432634" w14:textId="77777777" w:rsidR="00213CA9" w:rsidRDefault="00213CA9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3AD829E3" w14:textId="77777777" w:rsidR="00213CA9" w:rsidRDefault="00213CA9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432268AC" w14:textId="77777777" w:rsidR="0051329C" w:rsidRPr="00331338" w:rsidRDefault="0051329C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</w:p>
    <w:p w14:paraId="209AA207" w14:textId="77777777" w:rsidR="006860BA" w:rsidRPr="005908AE" w:rsidRDefault="00413956" w:rsidP="0051329C">
      <w:pPr>
        <w:pStyle w:val="Nagwek1"/>
        <w:spacing w:before="0"/>
      </w:pPr>
      <w:bookmarkStart w:id="8" w:name="_Toc208223610"/>
      <w:r w:rsidRPr="005908AE">
        <w:lastRenderedPageBreak/>
        <w:t>ROZDZIAŁ IV</w:t>
      </w:r>
      <w:bookmarkEnd w:id="8"/>
    </w:p>
    <w:p w14:paraId="209AA208" w14:textId="1D53CEC8" w:rsidR="006860BA" w:rsidRPr="005908AE" w:rsidRDefault="00413956" w:rsidP="0051329C">
      <w:pPr>
        <w:pStyle w:val="Nagwek1"/>
        <w:spacing w:before="0"/>
      </w:pPr>
      <w:bookmarkStart w:id="9" w:name="_Toc208223611"/>
      <w:r w:rsidRPr="005908AE">
        <w:t xml:space="preserve">ORGANIZACJA </w:t>
      </w:r>
      <w:r w:rsidR="00DC7630">
        <w:t>P</w:t>
      </w:r>
      <w:r w:rsidR="00092BDF" w:rsidRPr="005908AE">
        <w:t xml:space="preserve">RACY </w:t>
      </w:r>
      <w:r w:rsidRPr="005908AE">
        <w:t>SZKOŁY</w:t>
      </w:r>
      <w:bookmarkEnd w:id="9"/>
    </w:p>
    <w:p w14:paraId="209AA209" w14:textId="77777777" w:rsidR="00FD3CD6" w:rsidRPr="005908AE" w:rsidRDefault="00FD3CD6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color w:val="000000"/>
        </w:rPr>
      </w:pPr>
    </w:p>
    <w:p w14:paraId="2BF9E14F" w14:textId="07BEFC71" w:rsidR="00A41EE7" w:rsidRPr="005908AE" w:rsidRDefault="00A41EE7" w:rsidP="004A4CC1">
      <w:pPr>
        <w:pStyle w:val="Default"/>
        <w:ind w:left="17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 xml:space="preserve">§ 11.  </w:t>
      </w:r>
      <w:r w:rsidRPr="005908AE">
        <w:rPr>
          <w:rFonts w:ascii="Arial" w:hAnsi="Arial" w:cs="Arial"/>
          <w:color w:val="000000" w:themeColor="text1"/>
        </w:rPr>
        <w:t>1.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 </w:t>
      </w:r>
      <w:r w:rsidRPr="005908AE">
        <w:rPr>
          <w:rFonts w:ascii="Arial" w:hAnsi="Arial" w:cs="Arial"/>
          <w:color w:val="000000" w:themeColor="text1"/>
        </w:rPr>
        <w:t xml:space="preserve">Podstawę organizacji pracy szkoły w danym roku szkolnym stanowią: </w:t>
      </w:r>
    </w:p>
    <w:p w14:paraId="1DD09B0D" w14:textId="77777777" w:rsidR="008A2A26" w:rsidRPr="005908AE" w:rsidRDefault="008A2A26" w:rsidP="0051329C">
      <w:pPr>
        <w:pStyle w:val="Default"/>
        <w:jc w:val="both"/>
        <w:rPr>
          <w:rFonts w:ascii="Arial" w:hAnsi="Arial" w:cs="Arial"/>
          <w:color w:val="000000" w:themeColor="text1"/>
        </w:rPr>
      </w:pPr>
    </w:p>
    <w:p w14:paraId="2C45685F" w14:textId="77777777" w:rsidR="00A41EE7" w:rsidRPr="005908AE" w:rsidRDefault="00A41EE7" w:rsidP="0051329C">
      <w:pPr>
        <w:pStyle w:val="Default"/>
        <w:spacing w:after="109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arkusz organizacji szkoły; </w:t>
      </w:r>
    </w:p>
    <w:p w14:paraId="7DC1C1BA" w14:textId="77777777" w:rsidR="00A41EE7" w:rsidRPr="005908AE" w:rsidRDefault="00A41EE7" w:rsidP="0051329C">
      <w:pPr>
        <w:pStyle w:val="Default"/>
        <w:spacing w:after="109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plan finansowy szkoły; </w:t>
      </w:r>
    </w:p>
    <w:p w14:paraId="0D31E5C6" w14:textId="77777777" w:rsidR="00A41EE7" w:rsidRPr="005908AE" w:rsidRDefault="00A41EE7" w:rsidP="0051329C">
      <w:pPr>
        <w:pStyle w:val="Default"/>
        <w:spacing w:after="109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3) plan pracy szkoły; </w:t>
      </w:r>
    </w:p>
    <w:p w14:paraId="4E48914E" w14:textId="77777777" w:rsidR="00A41EE7" w:rsidRPr="005908AE" w:rsidRDefault="00A41EE7" w:rsidP="0051329C">
      <w:pPr>
        <w:pStyle w:val="Default"/>
        <w:spacing w:after="109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4) tygodniowy rozkład zajęć; </w:t>
      </w:r>
    </w:p>
    <w:p w14:paraId="583C9C8C" w14:textId="161983AE" w:rsidR="00A41EE7" w:rsidRPr="005908AE" w:rsidRDefault="00A41EE7" w:rsidP="0051329C">
      <w:pPr>
        <w:pStyle w:val="Default"/>
        <w:spacing w:after="109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5) plan pracy przedszkola;</w:t>
      </w:r>
    </w:p>
    <w:p w14:paraId="25A24326" w14:textId="02E589FB" w:rsidR="00A41EE7" w:rsidRPr="005908AE" w:rsidRDefault="00A41EE7" w:rsidP="0051329C">
      <w:pPr>
        <w:pStyle w:val="Default"/>
        <w:spacing w:after="109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6) grafik dyżurów wychowawców</w:t>
      </w:r>
    </w:p>
    <w:p w14:paraId="50FB35E7" w14:textId="0FDAD0E3" w:rsidR="00A41EE7" w:rsidRPr="005908AE" w:rsidRDefault="00A41EE7" w:rsidP="0051329C">
      <w:pPr>
        <w:pStyle w:val="Default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7) przydział czynności poszczególnym nauczycielom i pozostałym pracownikom. </w:t>
      </w:r>
    </w:p>
    <w:p w14:paraId="504FAD38" w14:textId="77777777" w:rsidR="00A41EE7" w:rsidRPr="005908AE" w:rsidRDefault="00A41EE7" w:rsidP="0051329C">
      <w:pPr>
        <w:pStyle w:val="Default"/>
        <w:ind w:left="709"/>
        <w:jc w:val="both"/>
      </w:pPr>
    </w:p>
    <w:p w14:paraId="749D82F5" w14:textId="54123175" w:rsidR="00A41EE7" w:rsidRPr="005908AE" w:rsidRDefault="00A41EE7" w:rsidP="004A4CC1">
      <w:pPr>
        <w:pStyle w:val="Default"/>
        <w:spacing w:line="276" w:lineRule="auto"/>
        <w:ind w:left="17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2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>1.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  </w:t>
      </w:r>
      <w:r w:rsidRPr="005908AE">
        <w:rPr>
          <w:rFonts w:ascii="Arial" w:hAnsi="Arial" w:cs="Arial"/>
          <w:color w:val="000000" w:themeColor="text1"/>
        </w:rPr>
        <w:t xml:space="preserve">Działalność edukacyjna szkoły jest określana przez: </w:t>
      </w:r>
    </w:p>
    <w:p w14:paraId="59B5F95F" w14:textId="77777777" w:rsidR="00A41EE7" w:rsidRPr="005908AE" w:rsidRDefault="00A41EE7" w:rsidP="00DE07E1">
      <w:pPr>
        <w:pStyle w:val="Default"/>
        <w:spacing w:after="109" w:line="276" w:lineRule="auto"/>
        <w:ind w:left="794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szkolny zestaw programów nauczania oraz podręczników (z tym że dobór podręczników nie jest obowiązkowy), który uwzględniając wymiar wychowawczy, obejmuje całość działań szkoły z punktu widzenia dydaktycznego; </w:t>
      </w:r>
    </w:p>
    <w:p w14:paraId="352CA1D5" w14:textId="77777777" w:rsidR="00A41EE7" w:rsidRPr="005908AE" w:rsidRDefault="00A41EE7" w:rsidP="00DE07E1">
      <w:pPr>
        <w:pStyle w:val="Default"/>
        <w:spacing w:line="276" w:lineRule="auto"/>
        <w:ind w:left="794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program wychowawczo-profilaktyczny, który opisuje w sposób całościowy wszystkie treści i działania o charakterze wychowawczym i profilaktycznym, realizowane przez wszystkich nauczycieli. </w:t>
      </w:r>
    </w:p>
    <w:p w14:paraId="0C492693" w14:textId="77777777" w:rsidR="00A41EE7" w:rsidRPr="005908AE" w:rsidRDefault="00A41EE7" w:rsidP="0051329C">
      <w:pPr>
        <w:pStyle w:val="Default"/>
        <w:jc w:val="both"/>
        <w:rPr>
          <w:sz w:val="22"/>
          <w:szCs w:val="22"/>
        </w:rPr>
      </w:pPr>
    </w:p>
    <w:p w14:paraId="1FAAAD69" w14:textId="7A750E7C" w:rsidR="00CB05BC" w:rsidRPr="005908AE" w:rsidRDefault="00A41EE7" w:rsidP="004A4CC1">
      <w:pPr>
        <w:pStyle w:val="Default"/>
        <w:spacing w:line="276" w:lineRule="auto"/>
        <w:ind w:left="17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3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 xml:space="preserve">1. Szkoła prowadzi działalność dydaktyczno-wychowawczą poprzez organizację: </w:t>
      </w:r>
    </w:p>
    <w:p w14:paraId="0819D7E6" w14:textId="77777777" w:rsidR="00A41EE7" w:rsidRPr="005908AE" w:rsidRDefault="00A41EE7" w:rsidP="0051329C">
      <w:pPr>
        <w:pStyle w:val="Default"/>
        <w:spacing w:after="109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obowiązkowych zajęć edukacyjnych; </w:t>
      </w:r>
    </w:p>
    <w:p w14:paraId="1B19F8C6" w14:textId="76FC81B1" w:rsidR="00A41EE7" w:rsidRPr="005908AE" w:rsidRDefault="00A41EE7">
      <w:pPr>
        <w:pStyle w:val="Default"/>
        <w:numPr>
          <w:ilvl w:val="1"/>
          <w:numId w:val="65"/>
        </w:numPr>
        <w:spacing w:after="109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 </w:t>
      </w:r>
      <w:r w:rsidR="00BC67D9" w:rsidRPr="005908AE">
        <w:rPr>
          <w:rFonts w:ascii="Arial" w:hAnsi="Arial" w:cs="Arial"/>
          <w:color w:val="000000" w:themeColor="text1"/>
        </w:rPr>
        <w:t xml:space="preserve">zajęć wychowania </w:t>
      </w:r>
      <w:proofErr w:type="spellStart"/>
      <w:r w:rsidR="00BC67D9" w:rsidRPr="005908AE">
        <w:rPr>
          <w:rFonts w:ascii="Arial" w:hAnsi="Arial" w:cs="Arial"/>
          <w:color w:val="000000" w:themeColor="text1"/>
        </w:rPr>
        <w:t>przedszkolego</w:t>
      </w:r>
      <w:proofErr w:type="spellEnd"/>
      <w:r w:rsidR="00BC67D9" w:rsidRPr="005908AE">
        <w:rPr>
          <w:rFonts w:ascii="Arial" w:hAnsi="Arial" w:cs="Arial"/>
          <w:color w:val="000000" w:themeColor="text1"/>
        </w:rPr>
        <w:t>;</w:t>
      </w:r>
    </w:p>
    <w:p w14:paraId="6B2D5181" w14:textId="53F2EF80" w:rsidR="00BC67D9" w:rsidRPr="005908AE" w:rsidRDefault="00BC67D9">
      <w:pPr>
        <w:pStyle w:val="Default"/>
        <w:numPr>
          <w:ilvl w:val="1"/>
          <w:numId w:val="65"/>
        </w:numPr>
        <w:spacing w:after="109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3) specjalnych działań opiekuńczo – wychowawczych</w:t>
      </w:r>
      <w:r w:rsidR="008A2A26" w:rsidRPr="005908AE">
        <w:rPr>
          <w:rFonts w:ascii="Arial" w:hAnsi="Arial" w:cs="Arial"/>
          <w:color w:val="000000" w:themeColor="text1"/>
        </w:rPr>
        <w:t>;</w:t>
      </w:r>
    </w:p>
    <w:p w14:paraId="1B3E82E2" w14:textId="23BAB5D8" w:rsidR="00A41EE7" w:rsidRPr="005908AE" w:rsidRDefault="00BC67D9">
      <w:pPr>
        <w:pStyle w:val="Default"/>
        <w:numPr>
          <w:ilvl w:val="1"/>
          <w:numId w:val="65"/>
        </w:numPr>
        <w:spacing w:line="360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4</w:t>
      </w:r>
      <w:r w:rsidR="00A41EE7" w:rsidRPr="005908AE">
        <w:rPr>
          <w:rFonts w:ascii="Arial" w:hAnsi="Arial" w:cs="Arial"/>
          <w:color w:val="000000" w:themeColor="text1"/>
        </w:rPr>
        <w:t xml:space="preserve">) zajęć prowadzonych w ramach </w:t>
      </w:r>
      <w:r w:rsidRPr="005908AE">
        <w:rPr>
          <w:rFonts w:ascii="Arial" w:hAnsi="Arial" w:cs="Arial"/>
          <w:color w:val="000000" w:themeColor="text1"/>
        </w:rPr>
        <w:t xml:space="preserve">terapii </w:t>
      </w:r>
      <w:r w:rsidR="00A41EE7" w:rsidRPr="005908AE">
        <w:rPr>
          <w:rFonts w:ascii="Arial" w:hAnsi="Arial" w:cs="Arial"/>
          <w:color w:val="000000" w:themeColor="text1"/>
        </w:rPr>
        <w:t>pedagogiczne</w:t>
      </w:r>
      <w:r w:rsidR="00CB05BC" w:rsidRPr="005908AE">
        <w:rPr>
          <w:rFonts w:ascii="Arial" w:hAnsi="Arial" w:cs="Arial"/>
          <w:color w:val="000000" w:themeColor="text1"/>
        </w:rPr>
        <w:t>j</w:t>
      </w:r>
      <w:r w:rsidR="00A41EE7" w:rsidRPr="005908AE">
        <w:rPr>
          <w:rFonts w:ascii="Arial" w:hAnsi="Arial" w:cs="Arial"/>
          <w:color w:val="000000" w:themeColor="text1"/>
        </w:rPr>
        <w:t xml:space="preserve">; </w:t>
      </w:r>
    </w:p>
    <w:p w14:paraId="34E940C5" w14:textId="73BF860B" w:rsidR="001A50F1" w:rsidRPr="005908AE" w:rsidRDefault="00CB05BC" w:rsidP="0051329C">
      <w:pPr>
        <w:pStyle w:val="Default"/>
        <w:spacing w:line="360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5) </w:t>
      </w:r>
      <w:r w:rsidR="00A41EE7" w:rsidRPr="005908AE">
        <w:rPr>
          <w:rFonts w:ascii="Arial" w:hAnsi="Arial" w:cs="Arial"/>
          <w:color w:val="000000" w:themeColor="text1"/>
        </w:rPr>
        <w:t xml:space="preserve"> zajęć etyki i religii</w:t>
      </w:r>
      <w:r w:rsidR="00BC67D9" w:rsidRPr="005908AE">
        <w:rPr>
          <w:rFonts w:ascii="Arial" w:hAnsi="Arial" w:cs="Arial"/>
          <w:color w:val="000000" w:themeColor="text1"/>
        </w:rPr>
        <w:t>.</w:t>
      </w:r>
      <w:r w:rsidR="00A41EE7" w:rsidRPr="005908AE">
        <w:rPr>
          <w:rFonts w:ascii="Arial" w:hAnsi="Arial" w:cs="Arial"/>
          <w:color w:val="000000" w:themeColor="text1"/>
        </w:rPr>
        <w:t xml:space="preserve"> </w:t>
      </w:r>
    </w:p>
    <w:p w14:paraId="4F5078B8" w14:textId="77777777" w:rsidR="00B853D7" w:rsidRPr="005908AE" w:rsidRDefault="00B853D7" w:rsidP="0051329C">
      <w:pPr>
        <w:spacing w:after="120" w:line="276" w:lineRule="auto"/>
        <w:ind w:left="709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2. </w:t>
      </w:r>
      <w:r w:rsidRPr="005908AE">
        <w:rPr>
          <w:rFonts w:ascii="Arial" w:hAnsi="Arial" w:cs="Arial"/>
          <w:color w:val="000000"/>
          <w:sz w:val="24"/>
          <w:szCs w:val="24"/>
          <w:lang w:val="pl-PL"/>
        </w:rPr>
        <w:t>Tygodniowe plany zajęć dydaktycznych i wychowawczych skoordynowane są                          z rozkładem pracy oddziałów szpitalnych oraz uzgodnione z kierownikami tych oddziałów.</w:t>
      </w:r>
    </w:p>
    <w:p w14:paraId="77582808" w14:textId="77777777" w:rsidR="00BC67D9" w:rsidRPr="005908AE" w:rsidRDefault="00BC67D9" w:rsidP="0051329C">
      <w:pPr>
        <w:pStyle w:val="Default"/>
        <w:spacing w:line="276" w:lineRule="auto"/>
        <w:jc w:val="both"/>
        <w:rPr>
          <w:rFonts w:ascii="Arial" w:hAnsi="Arial" w:cs="Arial"/>
          <w:color w:val="000000" w:themeColor="text1"/>
        </w:rPr>
      </w:pPr>
    </w:p>
    <w:p w14:paraId="32314984" w14:textId="2AA35423" w:rsidR="00BC67D9" w:rsidRPr="005908AE" w:rsidRDefault="00BC67D9" w:rsidP="004A4CC1">
      <w:pPr>
        <w:pStyle w:val="Default"/>
        <w:spacing w:after="240" w:line="276" w:lineRule="auto"/>
        <w:ind w:left="17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4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 xml:space="preserve">1. W szkole działają: </w:t>
      </w:r>
    </w:p>
    <w:p w14:paraId="27DE194F" w14:textId="53FF6677" w:rsidR="00BC67D9" w:rsidRPr="005908AE" w:rsidRDefault="00BC67D9" w:rsidP="0051329C">
      <w:pPr>
        <w:pStyle w:val="Default"/>
        <w:spacing w:after="240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1) oddziały</w:t>
      </w:r>
      <w:r w:rsidR="008A2A26" w:rsidRPr="005908AE">
        <w:rPr>
          <w:rFonts w:ascii="Arial" w:hAnsi="Arial" w:cs="Arial"/>
          <w:color w:val="000000" w:themeColor="text1"/>
        </w:rPr>
        <w:t xml:space="preserve"> szkolne klas</w:t>
      </w:r>
      <w:r w:rsidRPr="005908AE">
        <w:rPr>
          <w:rFonts w:ascii="Arial" w:hAnsi="Arial" w:cs="Arial"/>
          <w:color w:val="000000" w:themeColor="text1"/>
        </w:rPr>
        <w:t xml:space="preserve"> </w:t>
      </w:r>
      <w:r w:rsidR="008A2A26" w:rsidRPr="005908AE">
        <w:rPr>
          <w:rFonts w:ascii="Arial" w:hAnsi="Arial" w:cs="Arial"/>
          <w:color w:val="000000" w:themeColor="text1"/>
        </w:rPr>
        <w:t>łączonych na poszczególnych etapach edukacyjnych</w:t>
      </w:r>
      <w:r w:rsidRPr="005908AE">
        <w:rPr>
          <w:rFonts w:ascii="Arial" w:hAnsi="Arial" w:cs="Arial"/>
          <w:color w:val="000000" w:themeColor="text1"/>
        </w:rPr>
        <w:t xml:space="preserve">; </w:t>
      </w:r>
    </w:p>
    <w:p w14:paraId="749371D5" w14:textId="18B72DC4" w:rsidR="008A2A26" w:rsidRPr="005908AE" w:rsidRDefault="00BC67D9" w:rsidP="0051329C">
      <w:pPr>
        <w:pStyle w:val="Default"/>
        <w:spacing w:after="240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oddziały </w:t>
      </w:r>
      <w:r w:rsidR="008A2A26" w:rsidRPr="005908AE">
        <w:rPr>
          <w:rFonts w:ascii="Arial" w:hAnsi="Arial" w:cs="Arial"/>
          <w:color w:val="000000" w:themeColor="text1"/>
        </w:rPr>
        <w:t>przedszkolne</w:t>
      </w:r>
      <w:r w:rsidR="004E3A8C">
        <w:rPr>
          <w:rFonts w:ascii="Arial" w:hAnsi="Arial" w:cs="Arial"/>
          <w:color w:val="000000" w:themeColor="text1"/>
        </w:rPr>
        <w:t xml:space="preserve"> łączone</w:t>
      </w:r>
      <w:r w:rsidR="008A2A26" w:rsidRPr="005908AE">
        <w:rPr>
          <w:rFonts w:ascii="Arial" w:hAnsi="Arial" w:cs="Arial"/>
          <w:color w:val="000000" w:themeColor="text1"/>
        </w:rPr>
        <w:t>;</w:t>
      </w:r>
    </w:p>
    <w:p w14:paraId="3AD4D173" w14:textId="40A0B4FC" w:rsidR="008A2A26" w:rsidRDefault="008A2A26" w:rsidP="0051329C">
      <w:pPr>
        <w:pStyle w:val="Default"/>
        <w:spacing w:after="240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3) grupy wychowawcze realizujące specjalne działania opiekuńczo – </w:t>
      </w:r>
      <w:proofErr w:type="spellStart"/>
      <w:r w:rsidRPr="005908AE">
        <w:rPr>
          <w:rFonts w:ascii="Arial" w:hAnsi="Arial" w:cs="Arial"/>
          <w:color w:val="000000" w:themeColor="text1"/>
        </w:rPr>
        <w:t>wycowawcze</w:t>
      </w:r>
      <w:proofErr w:type="spellEnd"/>
      <w:r w:rsidR="00A5514F">
        <w:rPr>
          <w:rFonts w:ascii="Arial" w:hAnsi="Arial" w:cs="Arial"/>
          <w:color w:val="000000" w:themeColor="text1"/>
        </w:rPr>
        <w:t>;</w:t>
      </w:r>
    </w:p>
    <w:p w14:paraId="2FC11A6C" w14:textId="7FA1CF3B" w:rsidR="00A5514F" w:rsidRPr="005908AE" w:rsidRDefault="00A5514F" w:rsidP="0051329C">
      <w:pPr>
        <w:pStyle w:val="Default"/>
        <w:spacing w:after="240" w:line="276" w:lineRule="auto"/>
        <w:ind w:left="709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lastRenderedPageBreak/>
        <w:t>4) międzyoddziałowa grupa terapii pedagogicznej.</w:t>
      </w:r>
    </w:p>
    <w:p w14:paraId="09861167" w14:textId="1B377FBA" w:rsidR="008A2A26" w:rsidRPr="005908AE" w:rsidRDefault="008A2A26" w:rsidP="0051329C">
      <w:pPr>
        <w:pStyle w:val="Default"/>
        <w:spacing w:after="240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2. Oddziały szkolne, przedszkolne oraz grupy wychowawcze funkcjonują zgodnie z przepisami rozporządzenia </w:t>
      </w:r>
      <w:r w:rsidR="00B853D7" w:rsidRPr="005908AE">
        <w:rPr>
          <w:rFonts w:ascii="Arial" w:hAnsi="Arial" w:cs="Arial"/>
          <w:color w:val="000000" w:themeColor="text1"/>
        </w:rPr>
        <w:t xml:space="preserve">o organizacji kształcenia oraz </w:t>
      </w:r>
      <w:proofErr w:type="spellStart"/>
      <w:r w:rsidR="00B853D7" w:rsidRPr="005908AE">
        <w:rPr>
          <w:rFonts w:ascii="Arial" w:hAnsi="Arial" w:cs="Arial"/>
          <w:color w:val="000000" w:themeColor="text1"/>
        </w:rPr>
        <w:t>warunkówi</w:t>
      </w:r>
      <w:proofErr w:type="spellEnd"/>
      <w:r w:rsidR="00B853D7" w:rsidRPr="005908AE">
        <w:rPr>
          <w:rFonts w:ascii="Arial" w:hAnsi="Arial" w:cs="Arial"/>
          <w:color w:val="000000" w:themeColor="text1"/>
        </w:rPr>
        <w:t xml:space="preserve"> form realizowania specjalnych działań opiekuńczo – wychowawczych w przedszkolach specjalnych, szkołach podstawowych specjalnych oraz szkołach ponadpodstawowych specjalnych zorganizowanych w podmiotach leczniczych.</w:t>
      </w:r>
    </w:p>
    <w:p w14:paraId="209AA21D" w14:textId="1264E503" w:rsidR="006860BA" w:rsidRPr="005908AE" w:rsidRDefault="00B853D7" w:rsidP="0051329C">
      <w:pPr>
        <w:pStyle w:val="Akapitzlist"/>
        <w:spacing w:after="240" w:line="276" w:lineRule="auto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3.Uczniowie w </w:t>
      </w:r>
      <w:r w:rsidRPr="005908AE">
        <w:rPr>
          <w:rFonts w:ascii="Arial" w:hAnsi="Arial" w:cs="Arial"/>
          <w:color w:val="000000"/>
          <w:sz w:val="24"/>
          <w:szCs w:val="24"/>
          <w:lang w:val="pl-PL"/>
        </w:rPr>
        <w:t>trakcie pobytu w szpitalu realizują ten sam program przedmiotów obowiązkowych, co w szkole macierzystej, określonych ramowym planem nauczania. W szkole nie prowadzi się przedmiotów: sztuka, muzyka, wychowanie fizyczne.</w:t>
      </w:r>
    </w:p>
    <w:p w14:paraId="5408DF56" w14:textId="77777777" w:rsidR="00337B55" w:rsidRPr="005908AE" w:rsidRDefault="00337B55" w:rsidP="0051329C">
      <w:pPr>
        <w:pStyle w:val="Akapitzlist"/>
        <w:spacing w:after="240" w:line="276" w:lineRule="auto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</w:p>
    <w:p w14:paraId="6D2779C5" w14:textId="58F662BE" w:rsidR="00337B55" w:rsidRPr="005908AE" w:rsidRDefault="00337B55" w:rsidP="004A4CC1">
      <w:pPr>
        <w:pStyle w:val="Default"/>
        <w:spacing w:line="276" w:lineRule="auto"/>
        <w:ind w:left="17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5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 xml:space="preserve">1. Zajęcia edukacyjne odbywają się zgodnie z odrębnymi przepisami dotyczącymi organizacji roku szkolnego. </w:t>
      </w:r>
    </w:p>
    <w:p w14:paraId="1E77657E" w14:textId="2A16BBF6" w:rsidR="00337B55" w:rsidRPr="005908AE" w:rsidRDefault="00337B55">
      <w:pPr>
        <w:pStyle w:val="Default"/>
        <w:numPr>
          <w:ilvl w:val="0"/>
          <w:numId w:val="66"/>
        </w:numPr>
        <w:spacing w:line="276" w:lineRule="auto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Zajęcia edukacyjne odbywają się od poniedziałku do piątku i realizowane są w formie stacjonarnej, z zastrzeżeniem ust. 3 </w:t>
      </w:r>
    </w:p>
    <w:p w14:paraId="657D4E0A" w14:textId="4535A096" w:rsidR="00337B55" w:rsidRPr="005908AE" w:rsidRDefault="00337B55">
      <w:pPr>
        <w:pStyle w:val="Default"/>
        <w:numPr>
          <w:ilvl w:val="0"/>
          <w:numId w:val="66"/>
        </w:numPr>
        <w:spacing w:line="276" w:lineRule="auto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W przypadku zawieszenia zajęć, o których mowa w ust. 2, w przypadkach i trybie określonych w przepisach odrębnych zajęcia organizuje się z wykorzystaniem metod i technik kształcenia na odległość (dalej: nauczanie zdalne). </w:t>
      </w:r>
    </w:p>
    <w:p w14:paraId="209AA21E" w14:textId="1E0C53AF" w:rsidR="006E3CA5" w:rsidRPr="005908AE" w:rsidRDefault="00337B55">
      <w:pPr>
        <w:pStyle w:val="Akapitzlist"/>
        <w:numPr>
          <w:ilvl w:val="0"/>
          <w:numId w:val="66"/>
        </w:numPr>
        <w:spacing w:after="240" w:line="276" w:lineRule="auto"/>
        <w:jc w:val="both"/>
        <w:rPr>
          <w:rFonts w:ascii="Arial" w:hAnsi="Arial" w:cs="Arial"/>
          <w:color w:val="000000" w:themeColor="text1"/>
          <w:sz w:val="24"/>
          <w:szCs w:val="24"/>
          <w:lang w:val="pl-PL"/>
        </w:rPr>
      </w:pP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Zajęcia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edukacyjne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050D65" w:rsidRPr="005908AE">
        <w:rPr>
          <w:rFonts w:ascii="Arial" w:hAnsi="Arial" w:cs="Arial"/>
          <w:color w:val="000000" w:themeColor="text1"/>
          <w:sz w:val="24"/>
          <w:szCs w:val="24"/>
        </w:rPr>
        <w:t>i</w:t>
      </w:r>
      <w:proofErr w:type="spellEnd"/>
      <w:r w:rsidR="00050D65"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50D65" w:rsidRPr="005908AE">
        <w:rPr>
          <w:rFonts w:ascii="Arial" w:hAnsi="Arial" w:cs="Arial"/>
          <w:color w:val="000000"/>
          <w:sz w:val="24"/>
          <w:szCs w:val="24"/>
          <w:lang w:val="pl-PL"/>
        </w:rPr>
        <w:t xml:space="preserve">specjalne działania opiekuńczo – wychowawcze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odbywają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salach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chorych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,</w:t>
      </w:r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pomieszczeniach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świetlicowych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szpitala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także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– za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zgodą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lekarza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prowadzącego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terenie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parku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szpitala</w:t>
      </w:r>
      <w:proofErr w:type="spellEnd"/>
      <w:r w:rsidR="00CA1A0B" w:rsidRPr="005908AE">
        <w:rPr>
          <w:rFonts w:ascii="Arial" w:hAnsi="Arial" w:cs="Arial"/>
          <w:color w:val="000000" w:themeColor="text1"/>
          <w:sz w:val="24"/>
          <w:szCs w:val="24"/>
        </w:rPr>
        <w:t>.</w:t>
      </w:r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209AA224" w14:textId="144D11D3" w:rsidR="006E3CA5" w:rsidRPr="005908AE" w:rsidRDefault="00413956">
      <w:pPr>
        <w:pStyle w:val="Akapitzlist"/>
        <w:numPr>
          <w:ilvl w:val="0"/>
          <w:numId w:val="66"/>
        </w:num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5908AE">
        <w:rPr>
          <w:rFonts w:ascii="Arial" w:hAnsi="Arial" w:cs="Arial"/>
          <w:color w:val="000000"/>
          <w:sz w:val="24"/>
          <w:szCs w:val="24"/>
          <w:lang w:val="pl-PL"/>
        </w:rPr>
        <w:t xml:space="preserve">Szkoła może prowadzić także inne zajęcia pozalekcyjne i przedmioty dodatkowe, których zakres i treść określa </w:t>
      </w:r>
      <w:r w:rsidR="00E54C13" w:rsidRPr="005908AE">
        <w:rPr>
          <w:rFonts w:ascii="Arial" w:hAnsi="Arial" w:cs="Arial"/>
          <w:color w:val="000000"/>
          <w:sz w:val="24"/>
          <w:szCs w:val="24"/>
          <w:lang w:val="pl-PL"/>
        </w:rPr>
        <w:t>d</w:t>
      </w:r>
      <w:r w:rsidRPr="005908AE">
        <w:rPr>
          <w:rFonts w:ascii="Arial" w:hAnsi="Arial" w:cs="Arial"/>
          <w:color w:val="000000"/>
          <w:sz w:val="24"/>
          <w:szCs w:val="24"/>
          <w:lang w:val="pl-PL"/>
        </w:rPr>
        <w:t>yrektor.</w:t>
      </w:r>
    </w:p>
    <w:p w14:paraId="209AA225" w14:textId="528A8B90" w:rsidR="006E3CA5" w:rsidRPr="005908AE" w:rsidRDefault="000B333D">
      <w:pPr>
        <w:pStyle w:val="Akapitzlist"/>
        <w:numPr>
          <w:ilvl w:val="0"/>
          <w:numId w:val="66"/>
        </w:num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>
        <w:rPr>
          <w:rFonts w:ascii="Arial" w:hAnsi="Arial" w:cs="Arial"/>
          <w:color w:val="000000"/>
          <w:sz w:val="24"/>
          <w:szCs w:val="24"/>
          <w:lang w:val="pl-PL"/>
        </w:rPr>
        <w:t>Z</w:t>
      </w:r>
      <w:r w:rsidR="00413956" w:rsidRPr="005908AE">
        <w:rPr>
          <w:rFonts w:ascii="Arial" w:hAnsi="Arial" w:cs="Arial"/>
          <w:color w:val="000000"/>
          <w:sz w:val="24"/>
          <w:szCs w:val="24"/>
          <w:lang w:val="pl-PL"/>
        </w:rPr>
        <w:t>ajęcia terapii pedagogicznej</w:t>
      </w:r>
      <w:r>
        <w:rPr>
          <w:rFonts w:ascii="Arial" w:hAnsi="Arial" w:cs="Arial"/>
          <w:color w:val="000000"/>
          <w:sz w:val="24"/>
          <w:szCs w:val="24"/>
          <w:lang w:val="pl-PL"/>
        </w:rPr>
        <w:t xml:space="preserve"> odbywają się w salach chorych</w:t>
      </w:r>
      <w:r w:rsidR="00413956" w:rsidRPr="005908AE">
        <w:rPr>
          <w:rFonts w:ascii="Arial" w:hAnsi="Arial" w:cs="Arial"/>
          <w:color w:val="000000"/>
          <w:sz w:val="24"/>
          <w:szCs w:val="24"/>
          <w:lang w:val="pl-PL"/>
        </w:rPr>
        <w:t>.</w:t>
      </w:r>
    </w:p>
    <w:p w14:paraId="5ED25BEC" w14:textId="1F907783" w:rsidR="000B333D" w:rsidRPr="001C6B41" w:rsidRDefault="00413956">
      <w:pPr>
        <w:pStyle w:val="Akapitzlist"/>
        <w:numPr>
          <w:ilvl w:val="0"/>
          <w:numId w:val="66"/>
        </w:num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5908AE">
        <w:rPr>
          <w:rFonts w:ascii="Arial" w:hAnsi="Arial" w:cs="Arial"/>
          <w:color w:val="000000"/>
          <w:sz w:val="24"/>
          <w:szCs w:val="24"/>
          <w:lang w:val="pl-PL"/>
        </w:rPr>
        <w:t>Uczniom, którzy posiadają orzeczenie o potrzebie kształcenia specjalnego, zapewnia się kształcenie, wychowanie i opiekę zgodnie z odpowiednimi przepisami prawa oświatowego.</w:t>
      </w:r>
    </w:p>
    <w:p w14:paraId="4D128D6C" w14:textId="77777777" w:rsidR="008E7E0E" w:rsidRPr="005908AE" w:rsidRDefault="008E7E0E" w:rsidP="0051329C">
      <w:p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60982B00" w14:textId="7BECCC24" w:rsidR="00CA1A0B" w:rsidRPr="005908AE" w:rsidRDefault="00CA1A0B" w:rsidP="004A4CC1">
      <w:pPr>
        <w:pStyle w:val="Default"/>
        <w:spacing w:line="276" w:lineRule="auto"/>
        <w:ind w:left="17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6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 xml:space="preserve">1. Nauczanie zdalne odbywa się według zasad wynikających z przepisów prawa, z uwzględnieniem postanowień niniejszego paragrafu. </w:t>
      </w:r>
    </w:p>
    <w:p w14:paraId="48B681AE" w14:textId="77777777" w:rsidR="00CA1A0B" w:rsidRPr="005908AE" w:rsidRDefault="00CA1A0B" w:rsidP="0051329C">
      <w:pPr>
        <w:pStyle w:val="Default"/>
        <w:spacing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2. Nauczyciele do realizacji zajęć w formie nauczania zdalnego wykorzystują poniższe narzędzia informatyczne i technologie informacyjno-komunikacyjne, które służą również do przekazywania uczniom materiałów niezbędnych do realizacji tych zajęć: </w:t>
      </w:r>
    </w:p>
    <w:p w14:paraId="1C99D285" w14:textId="1044D6AE" w:rsidR="00CA1A0B" w:rsidRPr="005908AE" w:rsidRDefault="00CA1A0B" w:rsidP="00213CA9">
      <w:pPr>
        <w:pStyle w:val="Default"/>
        <w:spacing w:after="109" w:line="276" w:lineRule="auto"/>
        <w:ind w:left="737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platformy nauczania zdalnego: MS </w:t>
      </w:r>
      <w:proofErr w:type="spellStart"/>
      <w:r w:rsidRPr="005908AE">
        <w:rPr>
          <w:rFonts w:ascii="Arial" w:hAnsi="Arial" w:cs="Arial"/>
          <w:color w:val="000000" w:themeColor="text1"/>
        </w:rPr>
        <w:t>Teams</w:t>
      </w:r>
      <w:proofErr w:type="spellEnd"/>
      <w:r w:rsidRPr="005908AE">
        <w:rPr>
          <w:rFonts w:ascii="Arial" w:hAnsi="Arial" w:cs="Arial"/>
          <w:color w:val="000000" w:themeColor="text1"/>
        </w:rPr>
        <w:t xml:space="preserve">,; </w:t>
      </w:r>
    </w:p>
    <w:p w14:paraId="246EBCC5" w14:textId="66885785" w:rsidR="00CA1A0B" w:rsidRPr="005908AE" w:rsidRDefault="00CA1A0B" w:rsidP="00213CA9">
      <w:pPr>
        <w:pStyle w:val="Default"/>
        <w:spacing w:after="109" w:line="276" w:lineRule="auto"/>
        <w:ind w:left="737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2) komunikatory poczty elektronicznej</w:t>
      </w:r>
      <w:r w:rsidR="00DD7E59" w:rsidRPr="005908AE">
        <w:rPr>
          <w:rFonts w:ascii="Arial" w:hAnsi="Arial" w:cs="Arial"/>
          <w:color w:val="000000" w:themeColor="text1"/>
        </w:rPr>
        <w:t>.</w:t>
      </w:r>
    </w:p>
    <w:p w14:paraId="474C8F03" w14:textId="77777777" w:rsidR="00CA1A0B" w:rsidRPr="005908AE" w:rsidRDefault="00CA1A0B" w:rsidP="0051329C">
      <w:pPr>
        <w:pStyle w:val="Default"/>
        <w:spacing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3. W celu zapewnienia bezpiecznego uczestnictwa uczniów w zajęciach realizowanych w formie nauczania zdalnego: </w:t>
      </w:r>
    </w:p>
    <w:p w14:paraId="5F172E78" w14:textId="77777777" w:rsidR="00CA1A0B" w:rsidRPr="005908AE" w:rsidRDefault="00CA1A0B" w:rsidP="0051329C">
      <w:pPr>
        <w:pStyle w:val="Default"/>
        <w:spacing w:after="109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szkoła korzysta tylko z urządzeń informatycznych i technologii informacyjno-komunikacyjnych, które gwarantują bezpieczeństwo danych ich użytkowników; </w:t>
      </w:r>
    </w:p>
    <w:p w14:paraId="175E9D45" w14:textId="77777777" w:rsidR="00CA1A0B" w:rsidRPr="005908AE" w:rsidRDefault="00CA1A0B" w:rsidP="0051329C">
      <w:pPr>
        <w:pStyle w:val="Default"/>
        <w:spacing w:after="109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lastRenderedPageBreak/>
        <w:t xml:space="preserve">2) uczniowie przed przystąpieniem do korzystania z danego narzędzia informatycznego lub danej technologii informacyjno-komunikacyjnej muszą zostać w zrozumiałej formie zapoznani przez nauczyciela z zasadami obsługi danego narzędzia lub danej technologii, a także odnośnymi wymogami bezpieczeństwa, w tym </w:t>
      </w:r>
      <w:proofErr w:type="spellStart"/>
      <w:r w:rsidRPr="005908AE">
        <w:rPr>
          <w:rFonts w:ascii="Arial" w:hAnsi="Arial" w:cs="Arial"/>
          <w:color w:val="000000" w:themeColor="text1"/>
        </w:rPr>
        <w:t>cyberbezpieczeństwa</w:t>
      </w:r>
      <w:proofErr w:type="spellEnd"/>
      <w:r w:rsidRPr="005908AE">
        <w:rPr>
          <w:rFonts w:ascii="Arial" w:hAnsi="Arial" w:cs="Arial"/>
          <w:color w:val="000000" w:themeColor="text1"/>
        </w:rPr>
        <w:t xml:space="preserve">; </w:t>
      </w:r>
    </w:p>
    <w:p w14:paraId="23C41438" w14:textId="77777777" w:rsidR="00CA1A0B" w:rsidRPr="005908AE" w:rsidRDefault="00CA1A0B" w:rsidP="0051329C">
      <w:pPr>
        <w:pStyle w:val="Default"/>
        <w:spacing w:after="109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3) uczniowie najpóźniej w pierwszym dniu nauczania zdalnego w danym roku szkolnym są zaznajamiani z zasadami bezpiecznego wykorzystywania urządzeń i technologii informatycznych, higieny cyfrowej, pracy z komputerem; </w:t>
      </w:r>
    </w:p>
    <w:p w14:paraId="34486C01" w14:textId="77777777" w:rsidR="00CA1A0B" w:rsidRPr="005908AE" w:rsidRDefault="00CA1A0B" w:rsidP="0051329C">
      <w:pPr>
        <w:pStyle w:val="Default"/>
        <w:spacing w:after="109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4) nauczyciele, realizując zajęcia w formie nauczania zdalnego, organizują to nauczanie w sposób, który nie wymaga od uczniów ciągłego korzystania z monitorów ekranowych; </w:t>
      </w:r>
    </w:p>
    <w:p w14:paraId="38A1011C" w14:textId="1F6BCF40" w:rsidR="00CA1A0B" w:rsidRPr="005908AE" w:rsidRDefault="00CA1A0B" w:rsidP="0051329C">
      <w:pPr>
        <w:pStyle w:val="Default"/>
        <w:spacing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5) wychowawca oddziału </w:t>
      </w:r>
      <w:r w:rsidR="00DD7E59" w:rsidRPr="005908AE">
        <w:rPr>
          <w:rFonts w:ascii="Arial" w:hAnsi="Arial" w:cs="Arial"/>
          <w:color w:val="000000" w:themeColor="text1"/>
        </w:rPr>
        <w:t xml:space="preserve">klasowego </w:t>
      </w:r>
      <w:r w:rsidRPr="005908AE">
        <w:rPr>
          <w:rFonts w:ascii="Arial" w:hAnsi="Arial" w:cs="Arial"/>
          <w:color w:val="000000" w:themeColor="text1"/>
        </w:rPr>
        <w:t xml:space="preserve">koordynuje, pod nadzorem dyrektora szkoły, realizację zajęć w formie nauczania zdalnego, w szczególności dbając o przestrzeganie zasad dotyczących bezpieczeństwa i higieny kształcenia podczas nauczania zdalnego i nadzorując, by w jego oddziale kształcenie z użyciem monitorów ekranowych i bez ich użycia odbywało się przemiennie. </w:t>
      </w:r>
    </w:p>
    <w:p w14:paraId="13B47108" w14:textId="77777777" w:rsidR="00CA1A0B" w:rsidRPr="005908AE" w:rsidRDefault="00CA1A0B" w:rsidP="0051329C">
      <w:pPr>
        <w:pStyle w:val="Default"/>
        <w:spacing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4. Uczniowie potwierdzają uczestnictwo w zajęciach realizowanych w formie nauczania zdalnego w jeden z poniższych sposobów: </w:t>
      </w:r>
    </w:p>
    <w:p w14:paraId="0C60FBED" w14:textId="77777777" w:rsidR="00CA1A0B" w:rsidRPr="005908AE" w:rsidRDefault="00CA1A0B" w:rsidP="0051329C">
      <w:pPr>
        <w:pStyle w:val="Default"/>
        <w:spacing w:after="105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wpis w komunikatorze tekstowym wykorzystywanego narzędzia lub technologii, o których mowa w ust. 2; </w:t>
      </w:r>
    </w:p>
    <w:p w14:paraId="7FAD7987" w14:textId="77777777" w:rsidR="00CA1A0B" w:rsidRPr="005908AE" w:rsidRDefault="00CA1A0B" w:rsidP="0051329C">
      <w:pPr>
        <w:pStyle w:val="Default"/>
        <w:spacing w:after="105"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wypowiedź głosowa; </w:t>
      </w:r>
    </w:p>
    <w:p w14:paraId="209AA234" w14:textId="2196C99A" w:rsidR="006860BA" w:rsidRPr="005908AE" w:rsidRDefault="00CA1A0B" w:rsidP="0051329C">
      <w:pPr>
        <w:pStyle w:val="Default"/>
        <w:spacing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3) wysłanie wiadomości elektronicznej poprzez pocztę elektroniczną – z tym zastrzeżeniem, że nie można wymagać od uczniów uruchomienia przekazu audio-wideo w celu potwierdzenia uczestnictwa w zajęciach </w:t>
      </w:r>
    </w:p>
    <w:p w14:paraId="209AA235" w14:textId="77777777" w:rsidR="006E3CA5" w:rsidRPr="005908AE" w:rsidRDefault="006E3CA5" w:rsidP="0051329C">
      <w:pPr>
        <w:pStyle w:val="Akapitzlist"/>
        <w:spacing w:after="120" w:line="276" w:lineRule="auto"/>
        <w:ind w:left="0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7490C1CD" w14:textId="7CC895DE" w:rsidR="00DD7E59" w:rsidRPr="005908AE" w:rsidRDefault="00DD7E59" w:rsidP="004A4CC1">
      <w:pPr>
        <w:pStyle w:val="Akapitzlist"/>
        <w:spacing w:after="120" w:line="276" w:lineRule="auto"/>
        <w:ind w:left="17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10" w:name="_Hlk206498683"/>
      <w:r w:rsidRPr="005908AE">
        <w:rPr>
          <w:rFonts w:ascii="Arial" w:hAnsi="Arial" w:cs="Arial"/>
          <w:b/>
          <w:bCs/>
          <w:sz w:val="24"/>
          <w:szCs w:val="24"/>
        </w:rPr>
        <w:t>§ 1</w:t>
      </w:r>
      <w:bookmarkEnd w:id="10"/>
      <w:r w:rsidR="007667FC">
        <w:rPr>
          <w:rFonts w:ascii="Arial" w:hAnsi="Arial" w:cs="Arial"/>
          <w:b/>
          <w:bCs/>
          <w:sz w:val="24"/>
          <w:szCs w:val="24"/>
        </w:rPr>
        <w:t>7</w:t>
      </w:r>
      <w:r w:rsidRPr="005908AE">
        <w:rPr>
          <w:rFonts w:ascii="Arial" w:hAnsi="Arial" w:cs="Arial"/>
          <w:b/>
          <w:bCs/>
          <w:sz w:val="24"/>
          <w:szCs w:val="24"/>
        </w:rPr>
        <w:t xml:space="preserve">. </w:t>
      </w:r>
      <w:r w:rsidRPr="005908AE">
        <w:rPr>
          <w:rFonts w:ascii="Arial" w:hAnsi="Arial" w:cs="Arial"/>
          <w:sz w:val="24"/>
          <w:szCs w:val="24"/>
        </w:rPr>
        <w:t xml:space="preserve">1. W </w:t>
      </w:r>
      <w:proofErr w:type="spellStart"/>
      <w:r w:rsidRPr="005908AE">
        <w:rPr>
          <w:rFonts w:ascii="Arial" w:hAnsi="Arial" w:cs="Arial"/>
          <w:sz w:val="24"/>
          <w:szCs w:val="24"/>
        </w:rPr>
        <w:t>szkole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działa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biblioteka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5908AE">
        <w:rPr>
          <w:rFonts w:ascii="Arial" w:hAnsi="Arial" w:cs="Arial"/>
          <w:sz w:val="24"/>
          <w:szCs w:val="24"/>
        </w:rPr>
        <w:t>Bibliotekę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prowadzi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nauczyciel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bibliotekarz</w:t>
      </w:r>
      <w:proofErr w:type="spellEnd"/>
      <w:r w:rsidRPr="005908AE">
        <w:rPr>
          <w:rFonts w:ascii="Arial" w:hAnsi="Arial" w:cs="Arial"/>
          <w:sz w:val="24"/>
          <w:szCs w:val="24"/>
        </w:rPr>
        <w:t>.</w:t>
      </w:r>
    </w:p>
    <w:p w14:paraId="209AA236" w14:textId="1C9FCEF3" w:rsidR="006860BA" w:rsidRPr="005908AE" w:rsidRDefault="006860BA" w:rsidP="0051329C">
      <w:pPr>
        <w:pStyle w:val="Akapitzlist"/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09AA237" w14:textId="7DCFEACF" w:rsidR="006860BA" w:rsidRPr="005908AE" w:rsidRDefault="00413956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mogą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korzystać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: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ychowankowie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</w:t>
      </w:r>
      <w:r w:rsidR="00750A9C" w:rsidRPr="005908AE">
        <w:rPr>
          <w:rFonts w:ascii="Arial" w:hAnsi="Arial" w:cs="Arial"/>
          <w:color w:val="000000"/>
          <w:sz w:val="24"/>
          <w:szCs w:val="24"/>
        </w:rPr>
        <w:t>zyciele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="00750A9C" w:rsidRPr="005908AE">
        <w:rPr>
          <w:rFonts w:ascii="Arial" w:hAnsi="Arial" w:cs="Arial"/>
          <w:color w:val="000000"/>
          <w:sz w:val="24"/>
          <w:szCs w:val="24"/>
        </w:rPr>
        <w:t>pracownicy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750A9C" w:rsidRPr="005908AE">
        <w:rPr>
          <w:rFonts w:ascii="Arial" w:hAnsi="Arial" w:cs="Arial"/>
          <w:color w:val="000000"/>
          <w:sz w:val="24"/>
          <w:szCs w:val="24"/>
        </w:rPr>
        <w:t>szpitala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="00765C71" w:rsidRPr="005908AE">
        <w:rPr>
          <w:rFonts w:ascii="Arial" w:hAnsi="Arial" w:cs="Arial"/>
          <w:color w:val="000000"/>
          <w:sz w:val="24"/>
          <w:szCs w:val="24"/>
        </w:rPr>
        <w:t xml:space="preserve">                     </w:t>
      </w:r>
      <w:proofErr w:type="spellStart"/>
      <w:r w:rsidR="00750A9C"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rodzice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dzieci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przebywających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oddziałach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38" w14:textId="3C8E3CD3" w:rsidR="006E3CA5" w:rsidRPr="005908AE" w:rsidRDefault="00413956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Biblioteka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jest </w:t>
      </w:r>
      <w:proofErr w:type="spellStart"/>
      <w:r w:rsidRPr="005908AE">
        <w:rPr>
          <w:rFonts w:ascii="Arial" w:hAnsi="Arial" w:cs="Arial"/>
          <w:sz w:val="24"/>
          <w:szCs w:val="24"/>
        </w:rPr>
        <w:t>pracownią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szkolną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w </w:t>
      </w:r>
      <w:proofErr w:type="spellStart"/>
      <w:r w:rsidRPr="005908AE">
        <w:rPr>
          <w:rFonts w:ascii="Arial" w:hAnsi="Arial" w:cs="Arial"/>
          <w:sz w:val="24"/>
          <w:szCs w:val="24"/>
        </w:rPr>
        <w:t>której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u</w:t>
      </w:r>
      <w:r w:rsidRPr="005908AE">
        <w:rPr>
          <w:rFonts w:ascii="Arial" w:hAnsi="Arial" w:cs="Arial"/>
          <w:sz w:val="24"/>
          <w:szCs w:val="24"/>
        </w:rPr>
        <w:t>czniowie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ychowankowie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uczestniczą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sz w:val="24"/>
          <w:szCs w:val="24"/>
        </w:rPr>
        <w:t>zajęciach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prowadzonych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F288D" w:rsidRPr="005908AE">
        <w:rPr>
          <w:rFonts w:ascii="Arial" w:hAnsi="Arial" w:cs="Arial"/>
          <w:sz w:val="24"/>
          <w:szCs w:val="24"/>
        </w:rPr>
        <w:t>nauczyciela</w:t>
      </w:r>
      <w:proofErr w:type="spellEnd"/>
      <w:r w:rsidR="00AF288D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bibliotekarza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pracują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47764">
        <w:rPr>
          <w:rFonts w:ascii="Arial" w:hAnsi="Arial" w:cs="Arial"/>
          <w:sz w:val="24"/>
          <w:szCs w:val="24"/>
        </w:rPr>
        <w:t>nad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zdobywaniem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poszerzaniem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wiedzy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5908AE">
        <w:rPr>
          <w:rFonts w:ascii="Arial" w:hAnsi="Arial" w:cs="Arial"/>
          <w:sz w:val="24"/>
          <w:szCs w:val="24"/>
        </w:rPr>
        <w:t>Biblioteka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jest </w:t>
      </w:r>
      <w:proofErr w:type="spellStart"/>
      <w:r w:rsidRPr="005908AE">
        <w:rPr>
          <w:rFonts w:ascii="Arial" w:hAnsi="Arial" w:cs="Arial"/>
          <w:sz w:val="24"/>
          <w:szCs w:val="24"/>
        </w:rPr>
        <w:t>również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ośrodkiem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informacji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dla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rodziców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ośrodkiem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edukacji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czytelniczej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39" w14:textId="75FB5073" w:rsidR="006E3CA5" w:rsidRPr="005908AE" w:rsidRDefault="00413956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Bezpośredni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nadzór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E31E6B">
        <w:rPr>
          <w:rFonts w:ascii="Arial" w:hAnsi="Arial" w:cs="Arial"/>
          <w:color w:val="000000"/>
          <w:sz w:val="24"/>
          <w:szCs w:val="24"/>
        </w:rPr>
        <w:t>nad</w:t>
      </w:r>
      <w:proofErr w:type="spellEnd"/>
      <w:r w:rsidR="004D7DCA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sprawuje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d</w:t>
      </w:r>
      <w:r w:rsidRPr="005908AE">
        <w:rPr>
          <w:rFonts w:ascii="Arial" w:hAnsi="Arial" w:cs="Arial"/>
          <w:color w:val="000000"/>
          <w:sz w:val="24"/>
          <w:szCs w:val="24"/>
        </w:rPr>
        <w:t>yrektor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3A" w14:textId="14DC7CAA" w:rsidR="006E3CA5" w:rsidRPr="005908AE" w:rsidRDefault="00413956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Godziny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pracy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dostosowane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osób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niej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korzystających</w:t>
      </w:r>
      <w:proofErr w:type="spellEnd"/>
      <w:r w:rsidR="00915E30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="004D7DCA" w:rsidRPr="005908AE">
        <w:rPr>
          <w:rFonts w:ascii="Arial" w:hAnsi="Arial" w:cs="Arial"/>
          <w:color w:val="000000"/>
          <w:sz w:val="24"/>
          <w:szCs w:val="24"/>
        </w:rPr>
        <w:t>są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7139E" w:rsidRPr="005908AE">
        <w:rPr>
          <w:rFonts w:ascii="Arial" w:hAnsi="Arial" w:cs="Arial"/>
          <w:color w:val="000000"/>
          <w:sz w:val="24"/>
          <w:szCs w:val="24"/>
        </w:rPr>
        <w:t>zatwierdzanie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7139E"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d</w:t>
      </w:r>
      <w:r w:rsidR="0007139E" w:rsidRPr="005908AE">
        <w:rPr>
          <w:rFonts w:ascii="Arial" w:hAnsi="Arial" w:cs="Arial"/>
          <w:color w:val="000000"/>
          <w:sz w:val="24"/>
          <w:szCs w:val="24"/>
        </w:rPr>
        <w:t>yrektora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początku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każdego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roku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szkolnego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3B" w14:textId="1FD5A72B" w:rsidR="006E3CA5" w:rsidRPr="005908AE" w:rsidRDefault="00413956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Zasady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korzystania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ze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zbiorów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normuje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regulamin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wypożyczalni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 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zatwierdzony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d</w:t>
      </w:r>
      <w:r w:rsidRPr="005908AE">
        <w:rPr>
          <w:rFonts w:ascii="Arial" w:hAnsi="Arial" w:cs="Arial"/>
          <w:color w:val="000000"/>
          <w:sz w:val="24"/>
          <w:szCs w:val="24"/>
        </w:rPr>
        <w:t>yrektora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3D" w14:textId="4D924E3E" w:rsidR="00F42367" w:rsidRPr="003B21BF" w:rsidRDefault="00413956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lastRenderedPageBreak/>
        <w:t>Biblioteka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gromadzi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materiały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biblioteczne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kierując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zapotrzebowaniem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rodziców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analizą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obowiązujących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szkole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programów</w:t>
      </w:r>
      <w:proofErr w:type="spellEnd"/>
      <w:r w:rsidR="00915E3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oferty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rynkowej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możliwościami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finansowymi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3E" w14:textId="77777777" w:rsidR="00F42367" w:rsidRPr="005908AE" w:rsidRDefault="0007139E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Celem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>iblioteki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jest:</w:t>
      </w:r>
    </w:p>
    <w:p w14:paraId="209AA240" w14:textId="6D944D5D" w:rsidR="00AF288D" w:rsidRPr="003B21BF" w:rsidRDefault="00413956">
      <w:pPr>
        <w:pStyle w:val="Akapitzlist"/>
        <w:numPr>
          <w:ilvl w:val="1"/>
          <w:numId w:val="67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gromadzenie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udostępnianie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materiałów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bibliotecznych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podręczników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materiałów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edukacyjnych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materiałów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ćwiczeniowych</w:t>
      </w:r>
      <w:proofErr w:type="spellEnd"/>
      <w:r w:rsidRPr="005908AE">
        <w:rPr>
          <w:rFonts w:ascii="Arial" w:hAnsi="Arial" w:cs="Arial"/>
          <w:sz w:val="24"/>
          <w:szCs w:val="24"/>
        </w:rPr>
        <w:t>;</w:t>
      </w:r>
    </w:p>
    <w:p w14:paraId="209AA241" w14:textId="05FEFA12" w:rsidR="00AF288D" w:rsidRPr="005908AE" w:rsidRDefault="00413956">
      <w:pPr>
        <w:pStyle w:val="Akapitzlist"/>
        <w:numPr>
          <w:ilvl w:val="1"/>
          <w:numId w:val="67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rozbudzanie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rozwijanie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zainteresowań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wyrabiania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pogłębiania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5908AE">
        <w:rPr>
          <w:rFonts w:ascii="Arial" w:hAnsi="Arial" w:cs="Arial"/>
          <w:sz w:val="24"/>
          <w:szCs w:val="24"/>
        </w:rPr>
        <w:t>nich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nawyku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czytania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uczenia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sz w:val="24"/>
          <w:szCs w:val="24"/>
        </w:rPr>
        <w:t>;</w:t>
      </w:r>
    </w:p>
    <w:p w14:paraId="209AA242" w14:textId="31B34CF4" w:rsidR="00AF288D" w:rsidRPr="005908AE" w:rsidRDefault="00413956">
      <w:pPr>
        <w:pStyle w:val="Akapitzlist"/>
        <w:numPr>
          <w:ilvl w:val="1"/>
          <w:numId w:val="67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organizowanie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różnorodnych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działań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rozwijających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wrażliwość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kulturową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r w:rsidR="00765C71" w:rsidRPr="005908AE">
        <w:rPr>
          <w:rFonts w:ascii="Arial" w:hAnsi="Arial" w:cs="Arial"/>
          <w:sz w:val="24"/>
          <w:szCs w:val="24"/>
        </w:rPr>
        <w:t xml:space="preserve">                  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społeczną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>;</w:t>
      </w:r>
    </w:p>
    <w:p w14:paraId="209AA252" w14:textId="6972D673" w:rsidR="00AF288D" w:rsidRPr="005908AE" w:rsidRDefault="00413956">
      <w:pPr>
        <w:pStyle w:val="Akapitzlist"/>
        <w:numPr>
          <w:ilvl w:val="1"/>
          <w:numId w:val="67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podtrzymywanie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tożsamości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narodowej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językowej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należących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do </w:t>
      </w:r>
      <w:proofErr w:type="spellStart"/>
      <w:r w:rsidRPr="005908AE">
        <w:rPr>
          <w:rFonts w:ascii="Arial" w:hAnsi="Arial" w:cs="Arial"/>
          <w:sz w:val="24"/>
          <w:szCs w:val="24"/>
        </w:rPr>
        <w:t>mniejszości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narodowych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mniejszości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etnicznych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społeczności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posługujących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językiem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regionalnym</w:t>
      </w:r>
      <w:proofErr w:type="spellEnd"/>
      <w:r w:rsidRPr="005908AE">
        <w:rPr>
          <w:rFonts w:ascii="Arial" w:hAnsi="Arial" w:cs="Arial"/>
          <w:sz w:val="24"/>
          <w:szCs w:val="24"/>
        </w:rPr>
        <w:t>.</w:t>
      </w:r>
    </w:p>
    <w:p w14:paraId="209AA254" w14:textId="32C38B64" w:rsidR="00AF288D" w:rsidRPr="005908AE" w:rsidRDefault="00DA123B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 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Współpraca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u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>czniam</w:t>
      </w:r>
      <w:r w:rsidR="00E23935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="00E2393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E23935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="00915E3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color w:val="000000"/>
          <w:sz w:val="24"/>
          <w:szCs w:val="24"/>
        </w:rPr>
        <w:t>w</w:t>
      </w:r>
      <w:r w:rsidR="00AF288D" w:rsidRPr="005908AE">
        <w:rPr>
          <w:rFonts w:ascii="Arial" w:hAnsi="Arial" w:cs="Arial"/>
          <w:color w:val="000000"/>
          <w:sz w:val="24"/>
          <w:szCs w:val="24"/>
        </w:rPr>
        <w:t>ychowankami</w:t>
      </w:r>
      <w:proofErr w:type="spellEnd"/>
      <w:r w:rsidR="00AF288D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jest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realizowana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poprzez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>:</w:t>
      </w:r>
    </w:p>
    <w:p w14:paraId="209AA255" w14:textId="2B098951" w:rsidR="00AF288D" w:rsidRPr="005908AE" w:rsidRDefault="00413956">
      <w:pPr>
        <w:pStyle w:val="Akapitzlist"/>
        <w:numPr>
          <w:ilvl w:val="1"/>
          <w:numId w:val="68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działań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rozwijania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kultury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czytelniczej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="00765C71" w:rsidRPr="005908AE">
        <w:rPr>
          <w:rFonts w:ascii="Arial" w:hAnsi="Arial" w:cs="Arial"/>
          <w:color w:val="000000"/>
          <w:sz w:val="24"/>
          <w:szCs w:val="24"/>
        </w:rPr>
        <w:t xml:space="preserve">                           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6" w14:textId="0366EC25" w:rsidR="00AF288D" w:rsidRPr="005908AE" w:rsidRDefault="00413956">
      <w:pPr>
        <w:pStyle w:val="Akapitzlist"/>
        <w:numPr>
          <w:ilvl w:val="1"/>
          <w:numId w:val="68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inicjatyw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promowania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wśród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8" w14:textId="58B33ECE" w:rsidR="00AF288D" w:rsidRPr="003B21BF" w:rsidRDefault="00413956">
      <w:pPr>
        <w:pStyle w:val="Akapitzlist"/>
        <w:numPr>
          <w:ilvl w:val="1"/>
          <w:numId w:val="68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indywidualne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rozmowy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czytelnikami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9" w14:textId="6140E45A" w:rsidR="00AF288D" w:rsidRPr="005908AE" w:rsidRDefault="00413956">
      <w:pPr>
        <w:pStyle w:val="Akapitzlist"/>
        <w:numPr>
          <w:ilvl w:val="1"/>
          <w:numId w:val="68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badanie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preferencji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czytelniczych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wzbogacenia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księgozbioru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A" w14:textId="3048BBF1" w:rsidR="00AF288D" w:rsidRPr="005908AE" w:rsidRDefault="00413956">
      <w:pPr>
        <w:pStyle w:val="Akapitzlist"/>
        <w:numPr>
          <w:ilvl w:val="1"/>
          <w:numId w:val="68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rozwijanie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księgozbioru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dostosowania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go do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preferencji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5B" w14:textId="77777777" w:rsidR="00AF288D" w:rsidRPr="005908AE" w:rsidRDefault="00DA123B" w:rsidP="00213CA9">
      <w:pPr>
        <w:pStyle w:val="Akapitzlist"/>
        <w:numPr>
          <w:ilvl w:val="0"/>
          <w:numId w:val="44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  </w:t>
      </w:r>
      <w:proofErr w:type="spellStart"/>
      <w:r w:rsidR="0007139E" w:rsidRPr="005908AE">
        <w:rPr>
          <w:rFonts w:ascii="Arial" w:hAnsi="Arial" w:cs="Arial"/>
          <w:color w:val="000000"/>
          <w:sz w:val="24"/>
          <w:szCs w:val="24"/>
        </w:rPr>
        <w:t>Współpraca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7139E" w:rsidRPr="005908AE">
        <w:rPr>
          <w:rFonts w:ascii="Arial" w:hAnsi="Arial" w:cs="Arial"/>
          <w:color w:val="000000"/>
          <w:sz w:val="24"/>
          <w:szCs w:val="24"/>
        </w:rPr>
        <w:t>b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>iblioteki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realizowana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jest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poprzez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>:</w:t>
      </w:r>
    </w:p>
    <w:p w14:paraId="209AA25C" w14:textId="77777777" w:rsidR="00AF288D" w:rsidRPr="005908AE" w:rsidRDefault="00413956">
      <w:pPr>
        <w:pStyle w:val="Akapitzlist"/>
        <w:numPr>
          <w:ilvl w:val="1"/>
          <w:numId w:val="6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wymianę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informacji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dostosowania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księgozbioru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wymogów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procesu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wychowawczo-edukacyjnego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D" w14:textId="77777777" w:rsidR="00AF288D" w:rsidRPr="005908AE" w:rsidRDefault="00413956">
      <w:pPr>
        <w:pStyle w:val="Akapitzlist"/>
        <w:numPr>
          <w:ilvl w:val="1"/>
          <w:numId w:val="6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informowanie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bibliotekę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działaniach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inicjatywach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E" w14:textId="77777777" w:rsidR="00AF288D" w:rsidRPr="001C6B41" w:rsidRDefault="00413956">
      <w:pPr>
        <w:pStyle w:val="Akapitzlist"/>
        <w:numPr>
          <w:ilvl w:val="1"/>
          <w:numId w:val="6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wspólnych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inicjatyw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popularyzowania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poszczególnych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przedmiotów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15E4B5F7" w14:textId="14E83EA1" w:rsidR="001C6B41" w:rsidRDefault="001C6B41" w:rsidP="004A4CC1">
      <w:pPr>
        <w:spacing w:after="120" w:line="276" w:lineRule="auto"/>
        <w:ind w:left="170"/>
        <w:jc w:val="both"/>
        <w:rPr>
          <w:rFonts w:ascii="Arial" w:hAnsi="Arial" w:cs="Arial"/>
          <w:color w:val="000000"/>
          <w:sz w:val="24"/>
          <w:szCs w:val="24"/>
        </w:rPr>
      </w:pPr>
      <w:r w:rsidRPr="001C6B41">
        <w:rPr>
          <w:rFonts w:ascii="Arial" w:hAnsi="Arial" w:cs="Arial"/>
          <w:b/>
          <w:bCs/>
          <w:color w:val="000000"/>
          <w:sz w:val="24"/>
          <w:szCs w:val="24"/>
        </w:rPr>
        <w:t>§ 1</w:t>
      </w:r>
      <w:r w:rsidR="007667FC">
        <w:rPr>
          <w:rFonts w:ascii="Arial" w:hAnsi="Arial" w:cs="Arial"/>
          <w:b/>
          <w:bCs/>
          <w:color w:val="000000"/>
          <w:sz w:val="24"/>
          <w:szCs w:val="24"/>
        </w:rPr>
        <w:t>8</w:t>
      </w:r>
      <w:r w:rsidRPr="001C6B41"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z w:val="24"/>
          <w:szCs w:val="24"/>
        </w:rPr>
        <w:t xml:space="preserve">1. W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szkole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działają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grupy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wychowawcze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prowadzące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specjalne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działania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opiekuńczo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–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wychowawcze.Grupę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wychowawczą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prowadzi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nauczyciel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wychowawca</w:t>
      </w:r>
      <w:proofErr w:type="spellEnd"/>
      <w:r>
        <w:rPr>
          <w:rFonts w:ascii="Arial" w:hAnsi="Arial" w:cs="Arial"/>
          <w:color w:val="000000"/>
          <w:sz w:val="24"/>
          <w:szCs w:val="24"/>
        </w:rPr>
        <w:t>.</w:t>
      </w:r>
    </w:p>
    <w:p w14:paraId="7AA99FA3" w14:textId="77777777" w:rsidR="001C6B41" w:rsidRPr="001C6B41" w:rsidRDefault="001C6B41">
      <w:pPr>
        <w:pStyle w:val="Akapitzlist"/>
        <w:numPr>
          <w:ilvl w:val="0"/>
          <w:numId w:val="69"/>
        </w:num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bookmarkStart w:id="11" w:name="_Hlk206066689"/>
      <w:r w:rsidRPr="001C6B41">
        <w:rPr>
          <w:rFonts w:ascii="Arial" w:hAnsi="Arial" w:cs="Arial"/>
          <w:color w:val="000000"/>
          <w:sz w:val="24"/>
          <w:szCs w:val="24"/>
          <w:lang w:val="pl-PL"/>
        </w:rPr>
        <w:t xml:space="preserve">Specjalne działania opiekuńczo – wychowawcze </w:t>
      </w:r>
      <w:bookmarkEnd w:id="11"/>
      <w:r w:rsidRPr="001C6B41">
        <w:rPr>
          <w:rFonts w:ascii="Arial" w:hAnsi="Arial" w:cs="Arial"/>
          <w:color w:val="000000"/>
          <w:sz w:val="24"/>
          <w:szCs w:val="24"/>
          <w:lang w:val="pl-PL"/>
        </w:rPr>
        <w:t>w grupach wychowawczych organizowane są w ciągu całego roku, również w okresie ferii szkolnych i dniach wolnych od nauki.</w:t>
      </w:r>
    </w:p>
    <w:p w14:paraId="175AB484" w14:textId="1447A4C5" w:rsidR="001C6B41" w:rsidRDefault="001C6B41" w:rsidP="004A4CC1">
      <w:pPr>
        <w:spacing w:after="120" w:line="276" w:lineRule="auto"/>
        <w:ind w:left="170"/>
        <w:jc w:val="both"/>
        <w:rPr>
          <w:rFonts w:ascii="Arial" w:hAnsi="Arial" w:cs="Arial"/>
          <w:color w:val="000000"/>
          <w:sz w:val="24"/>
          <w:szCs w:val="24"/>
        </w:rPr>
      </w:pPr>
      <w:r w:rsidRPr="001C6B41">
        <w:rPr>
          <w:rFonts w:ascii="Arial" w:hAnsi="Arial" w:cs="Arial"/>
          <w:b/>
          <w:bCs/>
          <w:color w:val="000000"/>
          <w:sz w:val="24"/>
          <w:szCs w:val="24"/>
        </w:rPr>
        <w:t>§ 1</w:t>
      </w:r>
      <w:r w:rsidR="007667FC">
        <w:rPr>
          <w:rFonts w:ascii="Arial" w:hAnsi="Arial" w:cs="Arial"/>
          <w:b/>
          <w:bCs/>
          <w:color w:val="000000"/>
          <w:sz w:val="24"/>
          <w:szCs w:val="24"/>
        </w:rPr>
        <w:t>9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z w:val="24"/>
          <w:szCs w:val="24"/>
        </w:rPr>
        <w:t xml:space="preserve">1. W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szkole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działają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oddzały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przedszkolne</w:t>
      </w:r>
      <w:proofErr w:type="spellEnd"/>
      <w:r>
        <w:rPr>
          <w:rFonts w:ascii="Arial" w:hAnsi="Arial" w:cs="Arial"/>
          <w:color w:val="000000"/>
          <w:sz w:val="24"/>
          <w:szCs w:val="24"/>
        </w:rPr>
        <w:t>.</w:t>
      </w:r>
    </w:p>
    <w:p w14:paraId="77784822" w14:textId="77777777" w:rsidR="001C6B41" w:rsidRPr="001C6B41" w:rsidRDefault="001C6B41">
      <w:pPr>
        <w:pStyle w:val="Akapitzlist"/>
        <w:numPr>
          <w:ilvl w:val="0"/>
          <w:numId w:val="83"/>
        </w:num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Zajęcia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oddziałów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przedszkolnych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odbywają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się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poniedziałku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do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piątku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, w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grupach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łączonych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014C038D" w14:textId="23890C06" w:rsidR="001C6B41" w:rsidRPr="001C6B41" w:rsidRDefault="001C6B41">
      <w:pPr>
        <w:pStyle w:val="Akapitzlist"/>
        <w:numPr>
          <w:ilvl w:val="0"/>
          <w:numId w:val="83"/>
        </w:num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1C6B41">
        <w:rPr>
          <w:rFonts w:ascii="Arial" w:hAnsi="Arial" w:cs="Arial"/>
          <w:color w:val="000000"/>
          <w:sz w:val="24"/>
          <w:szCs w:val="24"/>
        </w:rPr>
        <w:t xml:space="preserve">W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ramach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oddziałów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przedszkolnych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odbywają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się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zajęcia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rocznego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przygotowania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przedszkolnego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>.</w:t>
      </w:r>
    </w:p>
    <w:p w14:paraId="209AA267" w14:textId="124BB09A" w:rsidR="006860BA" w:rsidRPr="005908AE" w:rsidRDefault="004F0B3C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  <w:color w:val="000000"/>
        </w:rPr>
      </w:pPr>
      <w:bookmarkStart w:id="12" w:name="_Hlk207103993"/>
      <w:bookmarkStart w:id="13" w:name="_Hlk207103730"/>
      <w:r w:rsidRPr="005908AE">
        <w:rPr>
          <w:rFonts w:ascii="Arial" w:hAnsi="Arial" w:cs="Arial"/>
          <w:b/>
          <w:bCs/>
          <w:color w:val="000000"/>
        </w:rPr>
        <w:t xml:space="preserve">§ </w:t>
      </w:r>
      <w:bookmarkEnd w:id="12"/>
      <w:r w:rsidR="007667FC">
        <w:rPr>
          <w:rFonts w:ascii="Arial" w:hAnsi="Arial" w:cs="Arial"/>
          <w:b/>
          <w:bCs/>
          <w:color w:val="000000"/>
        </w:rPr>
        <w:t>20</w:t>
      </w:r>
      <w:r w:rsidRPr="005908AE">
        <w:rPr>
          <w:rFonts w:ascii="Arial" w:hAnsi="Arial" w:cs="Arial"/>
          <w:b/>
          <w:bCs/>
          <w:color w:val="000000"/>
        </w:rPr>
        <w:t>.</w:t>
      </w:r>
      <w:r w:rsidRPr="005908AE">
        <w:rPr>
          <w:rFonts w:ascii="Arial" w:hAnsi="Arial" w:cs="Arial"/>
          <w:color w:val="000000"/>
        </w:rPr>
        <w:t xml:space="preserve"> </w:t>
      </w:r>
      <w:bookmarkEnd w:id="13"/>
      <w:proofErr w:type="spellStart"/>
      <w:r w:rsidRPr="005908AE">
        <w:rPr>
          <w:rFonts w:ascii="Arial" w:hAnsi="Arial" w:cs="Arial"/>
          <w:color w:val="000000"/>
        </w:rPr>
        <w:t>Nauczyciele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prowadzą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dokumentację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edukacyjnych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zgodnie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odrębnymi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przepisami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45DE2FAF" w14:textId="539C2C12" w:rsidR="00121477" w:rsidRPr="005908AE" w:rsidRDefault="004F0B3C" w:rsidP="004A4CC1">
      <w:pPr>
        <w:pStyle w:val="Default"/>
        <w:spacing w:after="240" w:line="276" w:lineRule="auto"/>
        <w:ind w:left="17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</w:rPr>
        <w:lastRenderedPageBreak/>
        <w:t xml:space="preserve">§ </w:t>
      </w:r>
      <w:r w:rsidR="001C6B41">
        <w:rPr>
          <w:rFonts w:ascii="Arial" w:hAnsi="Arial" w:cs="Arial"/>
          <w:b/>
          <w:bCs/>
        </w:rPr>
        <w:t>2</w:t>
      </w:r>
      <w:r w:rsidR="007667FC">
        <w:rPr>
          <w:rFonts w:ascii="Arial" w:hAnsi="Arial" w:cs="Arial"/>
          <w:b/>
          <w:bCs/>
        </w:rPr>
        <w:t>1</w:t>
      </w:r>
      <w:r w:rsidRPr="005908AE">
        <w:rPr>
          <w:rFonts w:ascii="Arial" w:hAnsi="Arial" w:cs="Arial"/>
          <w:b/>
          <w:bCs/>
        </w:rPr>
        <w:t>.</w:t>
      </w:r>
      <w:r w:rsidR="00121477" w:rsidRPr="005908AE">
        <w:rPr>
          <w:rFonts w:ascii="Arial" w:hAnsi="Arial" w:cs="Arial"/>
          <w:b/>
          <w:bCs/>
        </w:rPr>
        <w:t xml:space="preserve"> </w:t>
      </w:r>
      <w:r w:rsidR="00121477" w:rsidRPr="005908AE">
        <w:rPr>
          <w:rFonts w:ascii="Arial" w:hAnsi="Arial" w:cs="Arial"/>
        </w:rPr>
        <w:t xml:space="preserve">1. Rok szkolny dzieli się na dwa okresy. </w:t>
      </w:r>
    </w:p>
    <w:p w14:paraId="77D818B3" w14:textId="4DA6A5B6" w:rsidR="00121477" w:rsidRPr="005908AE" w:rsidRDefault="00121477">
      <w:pPr>
        <w:pStyle w:val="Default"/>
        <w:numPr>
          <w:ilvl w:val="0"/>
          <w:numId w:val="70"/>
        </w:numPr>
        <w:spacing w:after="240" w:line="276" w:lineRule="auto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Pierwszy okres zaczyna się z początkiem nowego roku szkolnego i trwa do ostatniego dnia stycznia. </w:t>
      </w:r>
    </w:p>
    <w:p w14:paraId="383890DA" w14:textId="0D30184D" w:rsidR="00121477" w:rsidRPr="005908AE" w:rsidRDefault="00121477">
      <w:pPr>
        <w:pStyle w:val="Default"/>
        <w:numPr>
          <w:ilvl w:val="0"/>
          <w:numId w:val="70"/>
        </w:numPr>
        <w:spacing w:after="240" w:line="276" w:lineRule="auto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Drugi okres rozpoczyna się z pierwszym dniem lutego i kończy z dniem zakończenia zajęć dydaktyczno-wychowawczych. </w:t>
      </w:r>
    </w:p>
    <w:p w14:paraId="648E0C9F" w14:textId="48E94027" w:rsidR="004F0B3C" w:rsidRPr="005908AE" w:rsidRDefault="00121477">
      <w:pPr>
        <w:pStyle w:val="Standard"/>
        <w:numPr>
          <w:ilvl w:val="0"/>
          <w:numId w:val="70"/>
        </w:numPr>
        <w:spacing w:after="240" w:line="276" w:lineRule="auto"/>
        <w:jc w:val="both"/>
        <w:rPr>
          <w:rFonts w:ascii="Arial" w:hAnsi="Arial" w:cs="Arial"/>
        </w:rPr>
      </w:pPr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Klasyfikacji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śródrocznej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dokonuje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się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ostatnim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tygodniu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pierwszego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okresu</w:t>
      </w:r>
      <w:proofErr w:type="spellEnd"/>
      <w:r w:rsidRPr="005908AE">
        <w:rPr>
          <w:rFonts w:ascii="Arial" w:hAnsi="Arial" w:cs="Arial"/>
        </w:rPr>
        <w:t>.</w:t>
      </w:r>
    </w:p>
    <w:p w14:paraId="37CE3479" w14:textId="070AE73D" w:rsidR="00121477" w:rsidRPr="005908AE" w:rsidRDefault="00121477" w:rsidP="004A4CC1">
      <w:pPr>
        <w:pStyle w:val="Standard"/>
        <w:spacing w:after="120" w:line="276" w:lineRule="auto"/>
        <w:ind w:left="170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</w:rPr>
        <w:t xml:space="preserve">§ </w:t>
      </w:r>
      <w:r w:rsidR="0017676C">
        <w:rPr>
          <w:rFonts w:ascii="Arial" w:hAnsi="Arial" w:cs="Arial"/>
          <w:b/>
          <w:bCs/>
        </w:rPr>
        <w:t>2</w:t>
      </w:r>
      <w:r w:rsidR="007667FC">
        <w:rPr>
          <w:rFonts w:ascii="Arial" w:hAnsi="Arial" w:cs="Arial"/>
          <w:b/>
          <w:bCs/>
        </w:rPr>
        <w:t>2</w:t>
      </w:r>
      <w:r w:rsidRPr="005908AE">
        <w:rPr>
          <w:rFonts w:ascii="Arial" w:hAnsi="Arial" w:cs="Arial"/>
          <w:b/>
          <w:bCs/>
        </w:rPr>
        <w:t>.</w:t>
      </w:r>
      <w:r w:rsidRPr="005908AE">
        <w:rPr>
          <w:rFonts w:ascii="Arial" w:hAnsi="Arial" w:cs="Arial"/>
        </w:rPr>
        <w:t xml:space="preserve"> 1. </w:t>
      </w:r>
      <w:proofErr w:type="spellStart"/>
      <w:r w:rsidRPr="005908AE">
        <w:rPr>
          <w:rFonts w:ascii="Arial" w:hAnsi="Arial" w:cs="Arial"/>
        </w:rPr>
        <w:t>Uczniom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zkoły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którym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przyczyn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rozwojowych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rodzinnych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losowych</w:t>
      </w:r>
      <w:proofErr w:type="spellEnd"/>
      <w:r w:rsidRPr="005908AE">
        <w:rPr>
          <w:rFonts w:ascii="Arial" w:hAnsi="Arial" w:cs="Arial"/>
        </w:rPr>
        <w:t xml:space="preserve"> jest </w:t>
      </w:r>
      <w:proofErr w:type="spellStart"/>
      <w:r w:rsidRPr="005908AE">
        <w:rPr>
          <w:rFonts w:ascii="Arial" w:hAnsi="Arial" w:cs="Arial"/>
        </w:rPr>
        <w:t>potrzebna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pomoc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wsparcie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przewiduje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się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następujące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formy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opieki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pomocy</w:t>
      </w:r>
      <w:proofErr w:type="spellEnd"/>
      <w:r w:rsidRPr="005908AE">
        <w:rPr>
          <w:rFonts w:ascii="Arial" w:hAnsi="Arial" w:cs="Arial"/>
        </w:rPr>
        <w:t>:</w:t>
      </w:r>
    </w:p>
    <w:p w14:paraId="7CBFEA82" w14:textId="65801F2C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Dokonywanie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okresowej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oceny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sytuacji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wychowawczej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="00E606B0" w:rsidRPr="005908AE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zkole</w:t>
      </w:r>
      <w:proofErr w:type="spellEnd"/>
      <w:r w:rsidRPr="005908AE">
        <w:rPr>
          <w:rFonts w:ascii="Arial" w:hAnsi="Arial" w:cs="Arial"/>
        </w:rPr>
        <w:t>.</w:t>
      </w:r>
    </w:p>
    <w:p w14:paraId="69947449" w14:textId="2BCB6532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Dbanie</w:t>
      </w:r>
      <w:proofErr w:type="spellEnd"/>
      <w:r w:rsidRPr="005908AE">
        <w:rPr>
          <w:rFonts w:ascii="Arial" w:hAnsi="Arial" w:cs="Arial"/>
        </w:rPr>
        <w:t xml:space="preserve"> o </w:t>
      </w:r>
      <w:proofErr w:type="spellStart"/>
      <w:r w:rsidRPr="005908AE">
        <w:rPr>
          <w:rFonts w:ascii="Arial" w:hAnsi="Arial" w:cs="Arial"/>
        </w:rPr>
        <w:t>realizację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obowiązku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szkolnego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zkoły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podczas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pobytu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szpitalu</w:t>
      </w:r>
      <w:proofErr w:type="spellEnd"/>
    </w:p>
    <w:p w14:paraId="7F3E067B" w14:textId="5D13A9C0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Udzielanie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rodzicom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porad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ułatwiających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rozwiązywanie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nich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trudności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wychowywaniu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własnych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dzieci</w:t>
      </w:r>
      <w:proofErr w:type="spellEnd"/>
      <w:r w:rsidRPr="005908AE">
        <w:rPr>
          <w:rFonts w:ascii="Arial" w:hAnsi="Arial" w:cs="Arial"/>
        </w:rPr>
        <w:t>.</w:t>
      </w:r>
    </w:p>
    <w:p w14:paraId="098BA774" w14:textId="5DD57C42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Wstępne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rozpoznawanie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warunków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psychofizycznych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zdrowotnych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przyjmowaniu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pacjenta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oddział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szpitalny</w:t>
      </w:r>
      <w:proofErr w:type="spellEnd"/>
      <w:r w:rsidRPr="005908AE">
        <w:rPr>
          <w:rFonts w:ascii="Arial" w:hAnsi="Arial" w:cs="Arial"/>
        </w:rPr>
        <w:t>.</w:t>
      </w:r>
    </w:p>
    <w:p w14:paraId="4DA3CFE7" w14:textId="21A111D7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Organizowanie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pomocy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wyrównującej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zaległości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wiadomościach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szkolnych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napotykającym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szczególne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trudności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nauce</w:t>
      </w:r>
      <w:proofErr w:type="spellEnd"/>
      <w:r w:rsidRPr="005908AE">
        <w:rPr>
          <w:rFonts w:ascii="Arial" w:hAnsi="Arial" w:cs="Arial"/>
        </w:rPr>
        <w:t>.</w:t>
      </w:r>
    </w:p>
    <w:p w14:paraId="206BA4B1" w14:textId="0AC44708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Opracowywanie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realizowanie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programów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profilaktycznych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obejmujących</w:t>
      </w:r>
      <w:proofErr w:type="spellEnd"/>
      <w:r w:rsidRPr="005908AE">
        <w:rPr>
          <w:rFonts w:ascii="Arial" w:hAnsi="Arial" w:cs="Arial"/>
        </w:rPr>
        <w:t xml:space="preserve"> 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przebywających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szpitalu</w:t>
      </w:r>
      <w:proofErr w:type="spellEnd"/>
      <w:r w:rsidRPr="005908AE">
        <w:rPr>
          <w:rFonts w:ascii="Arial" w:hAnsi="Arial" w:cs="Arial"/>
        </w:rPr>
        <w:t>.</w:t>
      </w:r>
    </w:p>
    <w:p w14:paraId="5C99D09F" w14:textId="03869498" w:rsidR="00121477" w:rsidRPr="005908AE" w:rsidRDefault="00A0326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Dostosowywanie</w:t>
      </w:r>
      <w:proofErr w:type="spellEnd"/>
      <w:r>
        <w:rPr>
          <w:rFonts w:ascii="Arial" w:hAnsi="Arial" w:cs="Arial"/>
        </w:rPr>
        <w:t xml:space="preserve"> I </w:t>
      </w:r>
      <w:proofErr w:type="spellStart"/>
      <w:r>
        <w:rPr>
          <w:rFonts w:ascii="Arial" w:hAnsi="Arial" w:cs="Arial"/>
        </w:rPr>
        <w:t>realizacja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zajęć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zgodnie</w:t>
      </w:r>
      <w:proofErr w:type="spellEnd"/>
      <w:r w:rsidR="00121477" w:rsidRPr="005908AE">
        <w:rPr>
          <w:rFonts w:ascii="Arial" w:hAnsi="Arial" w:cs="Arial"/>
        </w:rPr>
        <w:t xml:space="preserve"> z </w:t>
      </w:r>
      <w:proofErr w:type="spellStart"/>
      <w:r w:rsidR="00121477" w:rsidRPr="005908AE">
        <w:rPr>
          <w:rFonts w:ascii="Arial" w:hAnsi="Arial" w:cs="Arial"/>
        </w:rPr>
        <w:t>orzeczeniami</w:t>
      </w:r>
      <w:proofErr w:type="spellEnd"/>
      <w:r w:rsidR="00121477" w:rsidRPr="005908AE">
        <w:rPr>
          <w:rFonts w:ascii="Arial" w:hAnsi="Arial" w:cs="Arial"/>
        </w:rPr>
        <w:t>/</w:t>
      </w:r>
      <w:proofErr w:type="spellStart"/>
      <w:r w:rsidR="00121477" w:rsidRPr="005908AE">
        <w:rPr>
          <w:rFonts w:ascii="Arial" w:hAnsi="Arial" w:cs="Arial"/>
        </w:rPr>
        <w:t>opiniami</w:t>
      </w:r>
      <w:proofErr w:type="spellEnd"/>
      <w:r w:rsidR="00121477" w:rsidRPr="005908AE">
        <w:rPr>
          <w:rFonts w:ascii="Arial" w:hAnsi="Arial" w:cs="Arial"/>
        </w:rPr>
        <w:t xml:space="preserve"> </w:t>
      </w:r>
      <w:proofErr w:type="spellStart"/>
      <w:r w:rsidR="00121477" w:rsidRPr="005908AE">
        <w:rPr>
          <w:rFonts w:ascii="Arial" w:hAnsi="Arial" w:cs="Arial"/>
        </w:rPr>
        <w:t>poradni</w:t>
      </w:r>
      <w:proofErr w:type="spellEnd"/>
      <w:r w:rsidR="00121477" w:rsidRPr="005908AE">
        <w:rPr>
          <w:rFonts w:ascii="Arial" w:hAnsi="Arial" w:cs="Arial"/>
        </w:rPr>
        <w:t xml:space="preserve"> psychologiczno-</w:t>
      </w:r>
      <w:proofErr w:type="spellStart"/>
      <w:r w:rsidR="00121477" w:rsidRPr="005908AE">
        <w:rPr>
          <w:rFonts w:ascii="Arial" w:hAnsi="Arial" w:cs="Arial"/>
        </w:rPr>
        <w:t>pedagogicznych</w:t>
      </w:r>
      <w:proofErr w:type="spellEnd"/>
      <w:r w:rsidR="00121477"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="00121477" w:rsidRPr="005908AE">
        <w:rPr>
          <w:rFonts w:ascii="Arial" w:hAnsi="Arial" w:cs="Arial"/>
        </w:rPr>
        <w:t>czniów</w:t>
      </w:r>
      <w:proofErr w:type="spellEnd"/>
      <w:r w:rsidR="00121477" w:rsidRPr="005908AE">
        <w:rPr>
          <w:rFonts w:ascii="Arial" w:hAnsi="Arial" w:cs="Arial"/>
        </w:rPr>
        <w:t xml:space="preserve"> </w:t>
      </w:r>
      <w:proofErr w:type="spellStart"/>
      <w:r w:rsidR="00121477" w:rsidRPr="005908AE">
        <w:rPr>
          <w:rFonts w:ascii="Arial" w:hAnsi="Arial" w:cs="Arial"/>
        </w:rPr>
        <w:t>przebywających</w:t>
      </w:r>
      <w:proofErr w:type="spellEnd"/>
      <w:r w:rsidR="00121477" w:rsidRPr="005908AE">
        <w:rPr>
          <w:rFonts w:ascii="Arial" w:hAnsi="Arial" w:cs="Arial"/>
        </w:rPr>
        <w:t xml:space="preserve"> w </w:t>
      </w:r>
      <w:proofErr w:type="spellStart"/>
      <w:r w:rsidR="00121477" w:rsidRPr="005908AE">
        <w:rPr>
          <w:rFonts w:ascii="Arial" w:hAnsi="Arial" w:cs="Arial"/>
        </w:rPr>
        <w:t>szpitalu</w:t>
      </w:r>
      <w:proofErr w:type="spellEnd"/>
    </w:p>
    <w:p w14:paraId="13E5580E" w14:textId="6D1665C7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Współpraca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psychologami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szpitalnymi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celu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diagnostyki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dziecka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stwierdzenia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podłoża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braków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sposobów</w:t>
      </w:r>
      <w:proofErr w:type="spellEnd"/>
      <w:r w:rsidRPr="005908AE">
        <w:rPr>
          <w:rFonts w:ascii="Arial" w:hAnsi="Arial" w:cs="Arial"/>
        </w:rPr>
        <w:t xml:space="preserve"> ich </w:t>
      </w:r>
      <w:proofErr w:type="spellStart"/>
      <w:r w:rsidRPr="005908AE">
        <w:rPr>
          <w:rFonts w:ascii="Arial" w:hAnsi="Arial" w:cs="Arial"/>
        </w:rPr>
        <w:t>usunięcia</w:t>
      </w:r>
      <w:proofErr w:type="spellEnd"/>
      <w:r w:rsidRPr="005908AE">
        <w:rPr>
          <w:rFonts w:ascii="Arial" w:hAnsi="Arial" w:cs="Arial"/>
        </w:rPr>
        <w:t>.</w:t>
      </w:r>
    </w:p>
    <w:p w14:paraId="606FC0F7" w14:textId="5DD868EB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Organizowanie</w:t>
      </w:r>
      <w:proofErr w:type="spellEnd"/>
      <w:r w:rsidRPr="005908AE">
        <w:rPr>
          <w:rFonts w:ascii="Arial" w:hAnsi="Arial" w:cs="Arial"/>
        </w:rPr>
        <w:t xml:space="preserve">  </w:t>
      </w:r>
      <w:proofErr w:type="spellStart"/>
      <w:r w:rsidRPr="005908AE">
        <w:rPr>
          <w:rFonts w:ascii="Arial" w:hAnsi="Arial" w:cs="Arial"/>
        </w:rPr>
        <w:t>pomocy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materialnej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915E30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czniom</w:t>
      </w:r>
      <w:proofErr w:type="spellEnd"/>
      <w:r w:rsidRPr="005908AE">
        <w:rPr>
          <w:rFonts w:ascii="Arial" w:hAnsi="Arial" w:cs="Arial"/>
        </w:rPr>
        <w:t>/</w:t>
      </w:r>
      <w:proofErr w:type="spellStart"/>
      <w:r w:rsidR="00915E30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będącym</w:t>
      </w:r>
      <w:proofErr w:type="spellEnd"/>
      <w:r w:rsidRPr="005908AE">
        <w:rPr>
          <w:rFonts w:ascii="Arial" w:hAnsi="Arial" w:cs="Arial"/>
        </w:rPr>
        <w:t xml:space="preserve">                        w </w:t>
      </w:r>
      <w:proofErr w:type="spellStart"/>
      <w:r w:rsidRPr="005908AE">
        <w:rPr>
          <w:rFonts w:ascii="Arial" w:hAnsi="Arial" w:cs="Arial"/>
        </w:rPr>
        <w:t>szczególnej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potrzebie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losowej</w:t>
      </w:r>
      <w:proofErr w:type="spellEnd"/>
      <w:r w:rsidRPr="005908AE">
        <w:rPr>
          <w:rFonts w:ascii="Arial" w:hAnsi="Arial" w:cs="Arial"/>
        </w:rPr>
        <w:t>.</w:t>
      </w:r>
    </w:p>
    <w:p w14:paraId="3A4AA031" w14:textId="72CB55E4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Współpraca</w:t>
      </w:r>
      <w:proofErr w:type="spellEnd"/>
      <w:r w:rsidRPr="005908AE">
        <w:rPr>
          <w:rFonts w:ascii="Arial" w:hAnsi="Arial" w:cs="Arial"/>
        </w:rPr>
        <w:t xml:space="preserve"> z</w:t>
      </w:r>
      <w:r w:rsidR="00915E30">
        <w:rPr>
          <w:rFonts w:ascii="Arial" w:hAnsi="Arial" w:cs="Arial"/>
        </w:rPr>
        <w:t xml:space="preserve"> </w:t>
      </w:r>
      <w:proofErr w:type="spellStart"/>
      <w:r w:rsidR="00915E30">
        <w:rPr>
          <w:rFonts w:ascii="Arial" w:hAnsi="Arial" w:cs="Arial"/>
        </w:rPr>
        <w:t>pracownikami</w:t>
      </w:r>
      <w:proofErr w:type="spellEnd"/>
      <w:r w:rsidR="00915E30">
        <w:rPr>
          <w:rFonts w:ascii="Arial" w:hAnsi="Arial" w:cs="Arial"/>
        </w:rPr>
        <w:t xml:space="preserve"> </w:t>
      </w:r>
      <w:proofErr w:type="spellStart"/>
      <w:r w:rsidR="00915E30">
        <w:rPr>
          <w:rFonts w:ascii="Arial" w:hAnsi="Arial" w:cs="Arial"/>
        </w:rPr>
        <w:t>ochrony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zdrowia</w:t>
      </w:r>
      <w:proofErr w:type="spellEnd"/>
      <w:r w:rsidRPr="005908AE">
        <w:rPr>
          <w:rFonts w:ascii="Arial" w:hAnsi="Arial" w:cs="Arial"/>
        </w:rPr>
        <w:t>.</w:t>
      </w:r>
    </w:p>
    <w:p w14:paraId="5BF0572F" w14:textId="4B2F419D" w:rsidR="00121477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Współpraca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poradnią</w:t>
      </w:r>
      <w:proofErr w:type="spellEnd"/>
      <w:r w:rsidRPr="005908AE">
        <w:rPr>
          <w:rFonts w:ascii="Arial" w:hAnsi="Arial" w:cs="Arial"/>
        </w:rPr>
        <w:t xml:space="preserve"> psychologiczno-</w:t>
      </w:r>
      <w:proofErr w:type="spellStart"/>
      <w:r w:rsidRPr="005908AE">
        <w:rPr>
          <w:rFonts w:ascii="Arial" w:hAnsi="Arial" w:cs="Arial"/>
        </w:rPr>
        <w:t>pedagogiczną</w:t>
      </w:r>
      <w:proofErr w:type="spellEnd"/>
      <w:r w:rsidRPr="005908AE">
        <w:rPr>
          <w:rFonts w:ascii="Arial" w:hAnsi="Arial" w:cs="Arial"/>
        </w:rPr>
        <w:t>.</w:t>
      </w:r>
    </w:p>
    <w:p w14:paraId="209AA269" w14:textId="23422689" w:rsidR="00AF288D" w:rsidRPr="005908AE" w:rsidRDefault="00121477">
      <w:pPr>
        <w:pStyle w:val="Standard"/>
        <w:numPr>
          <w:ilvl w:val="1"/>
          <w:numId w:val="71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Zajęcia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terapii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pedagogicznej</w:t>
      </w:r>
      <w:proofErr w:type="spellEnd"/>
      <w:r w:rsidRPr="005908AE">
        <w:rPr>
          <w:rFonts w:ascii="Arial" w:hAnsi="Arial" w:cs="Arial"/>
        </w:rPr>
        <w:t>.</w:t>
      </w:r>
    </w:p>
    <w:p w14:paraId="71E8BFA0" w14:textId="1D18B8E4" w:rsidR="00956515" w:rsidRDefault="00E606B0" w:rsidP="004A4CC1">
      <w:pPr>
        <w:pStyle w:val="Default"/>
        <w:spacing w:after="240" w:line="276" w:lineRule="auto"/>
        <w:ind w:left="17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b/>
          <w:bCs/>
          <w:color w:val="auto"/>
        </w:rPr>
        <w:t>§ 2</w:t>
      </w:r>
      <w:r w:rsidR="007667FC">
        <w:rPr>
          <w:rFonts w:ascii="Arial" w:hAnsi="Arial" w:cs="Arial"/>
          <w:b/>
          <w:bCs/>
          <w:color w:val="auto"/>
        </w:rPr>
        <w:t>3</w:t>
      </w:r>
      <w:r w:rsidRPr="005908AE">
        <w:rPr>
          <w:rFonts w:ascii="Arial" w:hAnsi="Arial" w:cs="Arial"/>
          <w:b/>
          <w:bCs/>
          <w:color w:val="auto"/>
        </w:rPr>
        <w:t xml:space="preserve">. </w:t>
      </w:r>
      <w:r w:rsidRPr="005908AE">
        <w:rPr>
          <w:rFonts w:ascii="Arial" w:hAnsi="Arial" w:cs="Arial"/>
          <w:color w:val="auto"/>
        </w:rPr>
        <w:t>1. Szkoła współdziała z poradniami psychologiczno-pedagogicznymi oraz innymi instytucjami działającymi na rzecz rodziny, dzieci i młodzieży według bieżącego zapotrzebowania zgłaszanego przez organy szkoły, nauczycieli, rodziców lub uczniów</w:t>
      </w:r>
      <w:r w:rsidR="00956515">
        <w:rPr>
          <w:rFonts w:ascii="Arial" w:hAnsi="Arial" w:cs="Arial"/>
          <w:color w:val="auto"/>
        </w:rPr>
        <w:t>:</w:t>
      </w:r>
    </w:p>
    <w:p w14:paraId="0F635DAC" w14:textId="4C043459" w:rsidR="00956515" w:rsidRDefault="00956515">
      <w:pPr>
        <w:pStyle w:val="Default"/>
        <w:numPr>
          <w:ilvl w:val="0"/>
          <w:numId w:val="90"/>
        </w:numPr>
        <w:spacing w:after="240" w:line="276" w:lineRule="auto"/>
        <w:ind w:left="1437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pracownikami ochrony zdrowia</w:t>
      </w:r>
    </w:p>
    <w:p w14:paraId="38451994" w14:textId="6A3CE69D" w:rsidR="00956515" w:rsidRDefault="00956515">
      <w:pPr>
        <w:pStyle w:val="Default"/>
        <w:numPr>
          <w:ilvl w:val="0"/>
          <w:numId w:val="90"/>
        </w:numPr>
        <w:spacing w:after="240" w:line="276" w:lineRule="auto"/>
        <w:ind w:left="1437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lastRenderedPageBreak/>
        <w:t>psychologami szpitalnymi</w:t>
      </w:r>
    </w:p>
    <w:p w14:paraId="2FC456E8" w14:textId="77777777" w:rsidR="00956515" w:rsidRDefault="00956515">
      <w:pPr>
        <w:pStyle w:val="Default"/>
        <w:numPr>
          <w:ilvl w:val="0"/>
          <w:numId w:val="90"/>
        </w:numPr>
        <w:spacing w:after="240" w:line="276" w:lineRule="auto"/>
        <w:ind w:left="1437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Polskim Towarzystwem Walki z Mukowiscydozą</w:t>
      </w:r>
    </w:p>
    <w:p w14:paraId="4A7A878B" w14:textId="3D6CB4A4" w:rsidR="00E606B0" w:rsidRPr="005908AE" w:rsidRDefault="00956515">
      <w:pPr>
        <w:pStyle w:val="Default"/>
        <w:numPr>
          <w:ilvl w:val="0"/>
          <w:numId w:val="90"/>
        </w:numPr>
        <w:spacing w:after="240" w:line="276" w:lineRule="auto"/>
        <w:ind w:left="1437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Szkołą Atopii</w:t>
      </w:r>
      <w:r w:rsidR="00E606B0" w:rsidRPr="005908AE">
        <w:rPr>
          <w:rFonts w:ascii="Arial" w:hAnsi="Arial" w:cs="Arial"/>
          <w:color w:val="auto"/>
        </w:rPr>
        <w:t xml:space="preserve"> </w:t>
      </w:r>
    </w:p>
    <w:p w14:paraId="59AEBC55" w14:textId="0CEA8DB3" w:rsidR="00E606B0" w:rsidRPr="005908AE" w:rsidRDefault="004D7DCA" w:rsidP="0051329C">
      <w:pPr>
        <w:pStyle w:val="Default"/>
        <w:spacing w:after="240" w:line="276" w:lineRule="auto"/>
        <w:ind w:left="36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2</w:t>
      </w:r>
      <w:r w:rsidRPr="005908AE">
        <w:rPr>
          <w:rFonts w:ascii="Arial" w:hAnsi="Arial" w:cs="Arial"/>
          <w:color w:val="auto"/>
          <w:lang w:val="en-US" w:bidi="en-US"/>
        </w:rPr>
        <w:t xml:space="preserve">. </w:t>
      </w:r>
      <w:r w:rsidR="00E606B0" w:rsidRPr="005908AE">
        <w:rPr>
          <w:rFonts w:ascii="Arial" w:hAnsi="Arial" w:cs="Arial"/>
          <w:color w:val="auto"/>
        </w:rPr>
        <w:t xml:space="preserve">Zadania, o których mowa w ust. 1, koordynuje dyrektor szkoły. </w:t>
      </w:r>
    </w:p>
    <w:p w14:paraId="080F9A5B" w14:textId="504260C8" w:rsidR="00E23935" w:rsidRPr="005908AE" w:rsidRDefault="001C254E" w:rsidP="004A4CC1">
      <w:pPr>
        <w:pStyle w:val="Default"/>
        <w:spacing w:after="240" w:line="276" w:lineRule="auto"/>
        <w:ind w:left="170"/>
        <w:jc w:val="both"/>
        <w:rPr>
          <w:rFonts w:ascii="Arial" w:hAnsi="Arial" w:cs="Arial"/>
          <w:color w:val="auto"/>
        </w:rPr>
      </w:pPr>
      <w:bookmarkStart w:id="14" w:name="_Hlk206501432"/>
      <w:r w:rsidRPr="005908AE">
        <w:rPr>
          <w:rFonts w:ascii="Arial" w:hAnsi="Arial" w:cs="Arial"/>
          <w:b/>
          <w:bCs/>
          <w:color w:val="auto"/>
        </w:rPr>
        <w:t>§ 2</w:t>
      </w:r>
      <w:r w:rsidR="007667FC">
        <w:rPr>
          <w:rFonts w:ascii="Arial" w:hAnsi="Arial" w:cs="Arial"/>
          <w:b/>
          <w:bCs/>
          <w:color w:val="auto"/>
        </w:rPr>
        <w:t>4</w:t>
      </w:r>
      <w:r w:rsidRPr="005908AE">
        <w:rPr>
          <w:rFonts w:ascii="Arial" w:hAnsi="Arial" w:cs="Arial"/>
          <w:b/>
          <w:bCs/>
          <w:color w:val="auto"/>
        </w:rPr>
        <w:t>.</w:t>
      </w:r>
      <w:r w:rsidRPr="005908AE">
        <w:rPr>
          <w:rFonts w:ascii="Arial" w:hAnsi="Arial" w:cs="Arial"/>
          <w:color w:val="auto"/>
        </w:rPr>
        <w:t xml:space="preserve"> </w:t>
      </w:r>
      <w:bookmarkEnd w:id="14"/>
      <w:r w:rsidRPr="005908AE">
        <w:rPr>
          <w:rFonts w:ascii="Arial" w:hAnsi="Arial" w:cs="Arial"/>
          <w:color w:val="auto"/>
        </w:rPr>
        <w:t>Szkoła na bieżąco współdziała również z rodzicami w zakresie nauczania, wychowania, opieki i profilaktyki w szczególności poprzez stały kontakt z rodzicami,</w:t>
      </w:r>
      <w:r w:rsidR="0017676C">
        <w:rPr>
          <w:rFonts w:ascii="Arial" w:hAnsi="Arial" w:cs="Arial"/>
          <w:color w:val="auto"/>
        </w:rPr>
        <w:t xml:space="preserve"> </w:t>
      </w:r>
      <w:r w:rsidRPr="005908AE">
        <w:rPr>
          <w:rFonts w:ascii="Arial" w:hAnsi="Arial" w:cs="Arial"/>
          <w:color w:val="auto"/>
        </w:rPr>
        <w:t>przebywającymi z dziećmi na oddziałach szpitalnych.</w:t>
      </w:r>
    </w:p>
    <w:p w14:paraId="75642685" w14:textId="7D7AD9E7" w:rsidR="00EF2A96" w:rsidRPr="00915E30" w:rsidRDefault="00EF2A96" w:rsidP="004A4CC1">
      <w:pPr>
        <w:spacing w:after="120" w:line="276" w:lineRule="auto"/>
        <w:ind w:left="170"/>
        <w:jc w:val="both"/>
        <w:rPr>
          <w:rFonts w:ascii="Arial" w:hAnsi="Arial" w:cs="Arial"/>
          <w:sz w:val="24"/>
          <w:szCs w:val="24"/>
        </w:rPr>
      </w:pPr>
      <w:r w:rsidRPr="00915E30">
        <w:rPr>
          <w:rFonts w:ascii="Arial" w:hAnsi="Arial" w:cs="Arial"/>
          <w:b/>
          <w:bCs/>
          <w:sz w:val="24"/>
          <w:szCs w:val="24"/>
        </w:rPr>
        <w:t>§ 2</w:t>
      </w:r>
      <w:r w:rsidR="007667FC">
        <w:rPr>
          <w:rFonts w:ascii="Arial" w:hAnsi="Arial" w:cs="Arial"/>
          <w:b/>
          <w:bCs/>
          <w:sz w:val="24"/>
          <w:szCs w:val="24"/>
        </w:rPr>
        <w:t>5</w:t>
      </w:r>
      <w:r w:rsidRPr="00915E30">
        <w:rPr>
          <w:rFonts w:ascii="Arial" w:hAnsi="Arial" w:cs="Arial"/>
          <w:b/>
          <w:bCs/>
          <w:sz w:val="24"/>
          <w:szCs w:val="24"/>
        </w:rPr>
        <w:t xml:space="preserve">. </w:t>
      </w:r>
      <w:r w:rsidR="00D3676E" w:rsidRPr="00915E30">
        <w:rPr>
          <w:rFonts w:ascii="Arial" w:hAnsi="Arial" w:cs="Arial"/>
          <w:sz w:val="24"/>
          <w:szCs w:val="24"/>
        </w:rPr>
        <w:t xml:space="preserve">1. W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szkole</w:t>
      </w:r>
      <w:proofErr w:type="spellEnd"/>
      <w:r w:rsidR="00D3676E"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działa</w:t>
      </w:r>
      <w:proofErr w:type="spellEnd"/>
      <w:r w:rsidR="00D3676E"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w</w:t>
      </w:r>
      <w:r w:rsidRPr="00915E30">
        <w:rPr>
          <w:rFonts w:ascii="Arial" w:hAnsi="Arial" w:cs="Arial"/>
          <w:sz w:val="24"/>
          <w:szCs w:val="24"/>
        </w:rPr>
        <w:t>ewnątrzszkolny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system </w:t>
      </w:r>
      <w:proofErr w:type="spellStart"/>
      <w:r w:rsidRPr="00915E30">
        <w:rPr>
          <w:rFonts w:ascii="Arial" w:hAnsi="Arial" w:cs="Arial"/>
          <w:sz w:val="24"/>
          <w:szCs w:val="24"/>
        </w:rPr>
        <w:t>doradztwa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zawodowego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ma </w:t>
      </w:r>
      <w:proofErr w:type="spellStart"/>
      <w:r w:rsidRPr="00915E30">
        <w:rPr>
          <w:rFonts w:ascii="Arial" w:hAnsi="Arial" w:cs="Arial"/>
          <w:sz w:val="24"/>
          <w:szCs w:val="24"/>
        </w:rPr>
        <w:t>na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celu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wspieranie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u</w:t>
      </w:r>
      <w:r w:rsidRPr="00915E30">
        <w:rPr>
          <w:rFonts w:ascii="Arial" w:hAnsi="Arial" w:cs="Arial"/>
          <w:sz w:val="24"/>
          <w:szCs w:val="24"/>
        </w:rPr>
        <w:t>czniów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i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ich </w:t>
      </w:r>
      <w:proofErr w:type="spellStart"/>
      <w:r w:rsidRPr="00915E30">
        <w:rPr>
          <w:rFonts w:ascii="Arial" w:hAnsi="Arial" w:cs="Arial"/>
          <w:sz w:val="24"/>
          <w:szCs w:val="24"/>
        </w:rPr>
        <w:t>rodziców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w:</w:t>
      </w:r>
    </w:p>
    <w:p w14:paraId="1E26A345" w14:textId="32091134" w:rsidR="00EF2A96" w:rsidRPr="005908AE" w:rsidRDefault="00EF2A96">
      <w:pPr>
        <w:pStyle w:val="Akapitzlist"/>
        <w:numPr>
          <w:ilvl w:val="1"/>
          <w:numId w:val="60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915E30">
        <w:rPr>
          <w:rFonts w:ascii="Arial" w:hAnsi="Arial" w:cs="Arial"/>
          <w:sz w:val="24"/>
          <w:szCs w:val="24"/>
        </w:rPr>
        <w:t>wyborze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drogi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kształcenia</w:t>
      </w:r>
      <w:proofErr w:type="spellEnd"/>
      <w:r w:rsidR="0017676C">
        <w:rPr>
          <w:rFonts w:ascii="Arial" w:hAnsi="Arial" w:cs="Arial"/>
          <w:sz w:val="24"/>
          <w:szCs w:val="24"/>
        </w:rPr>
        <w:t>,</w:t>
      </w:r>
    </w:p>
    <w:p w14:paraId="4B5257B8" w14:textId="77777777" w:rsidR="00EF2A96" w:rsidRPr="005908AE" w:rsidRDefault="00EF2A96">
      <w:pPr>
        <w:pStyle w:val="Akapitzlist"/>
        <w:numPr>
          <w:ilvl w:val="1"/>
          <w:numId w:val="60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wyborze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zawodu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zgodnego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z ich </w:t>
      </w:r>
      <w:proofErr w:type="spellStart"/>
      <w:r w:rsidRPr="005908AE">
        <w:rPr>
          <w:rFonts w:ascii="Arial" w:hAnsi="Arial" w:cs="Arial"/>
          <w:sz w:val="24"/>
          <w:szCs w:val="24"/>
        </w:rPr>
        <w:t>uzdolnieniami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predyspozycjami</w:t>
      </w:r>
      <w:proofErr w:type="spellEnd"/>
      <w:r w:rsidRPr="005908AE">
        <w:rPr>
          <w:rFonts w:ascii="Arial" w:hAnsi="Arial" w:cs="Arial"/>
          <w:sz w:val="24"/>
          <w:szCs w:val="24"/>
        </w:rPr>
        <w:t>,</w:t>
      </w:r>
    </w:p>
    <w:p w14:paraId="30FC1CE4" w14:textId="79A44213" w:rsidR="00EF2A96" w:rsidRPr="005908AE" w:rsidRDefault="00EF2A96">
      <w:pPr>
        <w:pStyle w:val="Akapitzlist"/>
        <w:numPr>
          <w:ilvl w:val="1"/>
          <w:numId w:val="60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poszukiwaniu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informacji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5908AE">
        <w:rPr>
          <w:rFonts w:ascii="Arial" w:hAnsi="Arial" w:cs="Arial"/>
          <w:sz w:val="24"/>
          <w:szCs w:val="24"/>
        </w:rPr>
        <w:t>polskim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europejskim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rynku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pracy</w:t>
      </w:r>
      <w:proofErr w:type="spellEnd"/>
      <w:r w:rsidR="0017676C">
        <w:rPr>
          <w:rFonts w:ascii="Arial" w:hAnsi="Arial" w:cs="Arial"/>
          <w:sz w:val="24"/>
          <w:szCs w:val="24"/>
        </w:rPr>
        <w:t>.</w:t>
      </w:r>
    </w:p>
    <w:p w14:paraId="50C3DDDE" w14:textId="765FBBD6" w:rsidR="002168CF" w:rsidRPr="0063226B" w:rsidRDefault="00EF2A96">
      <w:pPr>
        <w:pStyle w:val="Akapitzlist"/>
        <w:numPr>
          <w:ilvl w:val="0"/>
          <w:numId w:val="81"/>
        </w:numPr>
        <w:spacing w:after="120" w:line="276" w:lineRule="auto"/>
        <w:ind w:left="1040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Doradztwo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zawodowe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odbywa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na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zajęciach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wychowawczych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                    w </w:t>
      </w:r>
      <w:proofErr w:type="spellStart"/>
      <w:r w:rsidRPr="005908AE">
        <w:rPr>
          <w:rFonts w:ascii="Arial" w:hAnsi="Arial" w:cs="Arial"/>
          <w:sz w:val="24"/>
          <w:szCs w:val="24"/>
        </w:rPr>
        <w:t>miarę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>.</w:t>
      </w:r>
    </w:p>
    <w:p w14:paraId="74BBF587" w14:textId="77777777" w:rsidR="00D64567" w:rsidRPr="005908AE" w:rsidRDefault="00D64567" w:rsidP="0051329C">
      <w:pPr>
        <w:pStyle w:val="Default"/>
        <w:spacing w:after="240" w:line="276" w:lineRule="auto"/>
        <w:jc w:val="both"/>
        <w:rPr>
          <w:rFonts w:ascii="Arial" w:hAnsi="Arial" w:cs="Arial"/>
          <w:color w:val="auto"/>
        </w:rPr>
      </w:pPr>
    </w:p>
    <w:p w14:paraId="41EB3EDD" w14:textId="5DF28650" w:rsidR="001C254E" w:rsidRPr="005908AE" w:rsidRDefault="001C254E" w:rsidP="0051329C">
      <w:pPr>
        <w:pStyle w:val="Nagwek1"/>
        <w:spacing w:before="0"/>
      </w:pPr>
      <w:bookmarkStart w:id="15" w:name="_Toc208223612"/>
      <w:r w:rsidRPr="005908AE">
        <w:t>ROZDZIAŁ  V.</w:t>
      </w:r>
      <w:bookmarkEnd w:id="15"/>
    </w:p>
    <w:p w14:paraId="7F3C35B7" w14:textId="29D77BEC" w:rsidR="001C254E" w:rsidRPr="005908AE" w:rsidRDefault="0086131F" w:rsidP="0051329C">
      <w:pPr>
        <w:pStyle w:val="Nagwek1"/>
        <w:spacing w:before="0"/>
      </w:pPr>
      <w:bookmarkStart w:id="16" w:name="_Toc208223613"/>
      <w:r>
        <w:t>ZAKRES ZADAŃ</w:t>
      </w:r>
      <w:r w:rsidR="0017676C">
        <w:t xml:space="preserve"> </w:t>
      </w:r>
      <w:r w:rsidR="001C254E" w:rsidRPr="005908AE">
        <w:t>NAUCZYCIEL</w:t>
      </w:r>
      <w:r w:rsidR="0017676C">
        <w:t>i</w:t>
      </w:r>
      <w:r w:rsidR="001C254E" w:rsidRPr="005908AE">
        <w:t xml:space="preserve"> I </w:t>
      </w:r>
      <w:r>
        <w:t>innych</w:t>
      </w:r>
      <w:r w:rsidR="001C254E" w:rsidRPr="005908AE">
        <w:t xml:space="preserve"> </w:t>
      </w:r>
      <w:r>
        <w:t>PRACOWNIKÓW</w:t>
      </w:r>
      <w:r w:rsidR="001C254E" w:rsidRPr="005908AE">
        <w:t xml:space="preserve"> </w:t>
      </w:r>
      <w:r>
        <w:t>szkoły</w:t>
      </w:r>
      <w:bookmarkEnd w:id="16"/>
    </w:p>
    <w:p w14:paraId="7642C653" w14:textId="2C8971DA" w:rsidR="001C254E" w:rsidRPr="005908AE" w:rsidRDefault="006072C1" w:rsidP="004A4CC1">
      <w:pPr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b/>
          <w:bCs/>
        </w:rPr>
        <w:t>§ 2</w:t>
      </w:r>
      <w:r w:rsidR="007667FC">
        <w:rPr>
          <w:rFonts w:ascii="Arial" w:hAnsi="Arial" w:cs="Arial"/>
          <w:b/>
          <w:bCs/>
        </w:rPr>
        <w:t>6</w:t>
      </w:r>
      <w:r w:rsidRPr="005908AE">
        <w:rPr>
          <w:rFonts w:ascii="Arial" w:hAnsi="Arial" w:cs="Arial"/>
          <w:b/>
          <w:bCs/>
        </w:rPr>
        <w:t>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 w:rsidRPr="005908A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1. </w:t>
      </w:r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="001767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zkole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zatrudnia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nauczycieli</w:t>
      </w:r>
      <w:proofErr w:type="spellEnd"/>
      <w:r w:rsid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pracowników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niepedagogicznych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2BB042BD" w14:textId="302305E8" w:rsidR="00145AFC" w:rsidRPr="005908AE" w:rsidRDefault="00145AFC" w:rsidP="0051329C">
      <w:pPr>
        <w:widowControl w:val="0"/>
        <w:suppressAutoHyphens/>
        <w:autoSpaceDN w:val="0"/>
        <w:spacing w:after="120" w:line="276" w:lineRule="auto"/>
        <w:ind w:left="36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2.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Zasady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zatrudniania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pracowników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o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mowa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. 1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określają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odrębne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przepisy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98743C6" w14:textId="715119FE" w:rsidR="00145AFC" w:rsidRPr="005908AE" w:rsidRDefault="00145AFC" w:rsidP="0051329C">
      <w:pPr>
        <w:widowControl w:val="0"/>
        <w:suppressAutoHyphens/>
        <w:autoSpaceDN w:val="0"/>
        <w:spacing w:after="120" w:line="276" w:lineRule="auto"/>
        <w:ind w:left="36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sz w:val="24"/>
          <w:szCs w:val="24"/>
        </w:rPr>
        <w:t xml:space="preserve">3.  Kwalifikacje </w:t>
      </w:r>
      <w:proofErr w:type="spellStart"/>
      <w:r w:rsidRPr="005908AE">
        <w:rPr>
          <w:rFonts w:ascii="Arial" w:hAnsi="Arial" w:cs="Arial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specjalistów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pracowników, o których mowa w ust. 1, oraz zasady ich wynagradzania określają odrębne przepisy. </w:t>
      </w:r>
    </w:p>
    <w:p w14:paraId="253FBAC1" w14:textId="7C197006" w:rsidR="00145AFC" w:rsidRPr="005908AE" w:rsidRDefault="00145AFC" w:rsidP="004A4CC1">
      <w:pPr>
        <w:pStyle w:val="Default"/>
        <w:spacing w:line="276" w:lineRule="auto"/>
        <w:ind w:left="17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b/>
          <w:bCs/>
          <w:color w:val="auto"/>
        </w:rPr>
        <w:t xml:space="preserve">§ </w:t>
      </w:r>
      <w:r w:rsidR="005D26D7" w:rsidRPr="005908AE">
        <w:rPr>
          <w:rFonts w:ascii="Arial" w:hAnsi="Arial" w:cs="Arial"/>
          <w:b/>
          <w:bCs/>
          <w:color w:val="auto"/>
        </w:rPr>
        <w:t>2</w:t>
      </w:r>
      <w:r w:rsidR="007667FC">
        <w:rPr>
          <w:rFonts w:ascii="Arial" w:hAnsi="Arial" w:cs="Arial"/>
          <w:b/>
          <w:bCs/>
          <w:color w:val="auto"/>
        </w:rPr>
        <w:t>7</w:t>
      </w:r>
      <w:r w:rsidRPr="005908AE">
        <w:rPr>
          <w:rFonts w:ascii="Arial" w:hAnsi="Arial" w:cs="Arial"/>
          <w:b/>
          <w:bCs/>
          <w:color w:val="auto"/>
        </w:rPr>
        <w:t xml:space="preserve">. </w:t>
      </w:r>
      <w:r w:rsidRPr="005908AE">
        <w:rPr>
          <w:rFonts w:ascii="Arial" w:hAnsi="Arial" w:cs="Arial"/>
          <w:color w:val="auto"/>
        </w:rPr>
        <w:t xml:space="preserve">1. Nauczyciele wykonują swoje zadania wynikające z przepisów prawa, niniejszego statutu oraz innych dokumentów obowiązujących w szkole. </w:t>
      </w:r>
    </w:p>
    <w:p w14:paraId="18EC3DF4" w14:textId="0165974B" w:rsidR="00145AFC" w:rsidRPr="005908AE" w:rsidRDefault="00145AFC" w:rsidP="00BA56E5">
      <w:pPr>
        <w:pStyle w:val="Default"/>
        <w:spacing w:line="276" w:lineRule="auto"/>
        <w:ind w:left="397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2. Do zadań nauczyciela</w:t>
      </w:r>
      <w:r w:rsidR="0017676C">
        <w:rPr>
          <w:rFonts w:ascii="Arial" w:hAnsi="Arial" w:cs="Arial"/>
          <w:color w:val="auto"/>
        </w:rPr>
        <w:t>/nauczyciela wychowawcy klasy</w:t>
      </w:r>
      <w:r w:rsidRPr="005908AE">
        <w:rPr>
          <w:rFonts w:ascii="Arial" w:hAnsi="Arial" w:cs="Arial"/>
          <w:color w:val="auto"/>
        </w:rPr>
        <w:t xml:space="preserve"> należy w szczególności: </w:t>
      </w:r>
    </w:p>
    <w:p w14:paraId="3A118A30" w14:textId="77777777" w:rsidR="00145AFC" w:rsidRPr="005908AE" w:rsidRDefault="00145AFC" w:rsidP="00213CA9">
      <w:pPr>
        <w:pStyle w:val="Default"/>
        <w:spacing w:after="106" w:line="276" w:lineRule="auto"/>
        <w:ind w:left="68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1) realizacja podstawy programowej wraz z wymaganiami edukacyjnymi dostosowanymi do potrzeb i możliwości ucznia; </w:t>
      </w:r>
    </w:p>
    <w:p w14:paraId="4DEF3764" w14:textId="77777777" w:rsidR="00145AFC" w:rsidRPr="005908AE" w:rsidRDefault="00145AFC" w:rsidP="00213CA9">
      <w:pPr>
        <w:pStyle w:val="Default"/>
        <w:spacing w:after="106" w:line="276" w:lineRule="auto"/>
        <w:ind w:left="68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2) realizacja programu wychowawczo-profilaktycznego szkoły; </w:t>
      </w:r>
    </w:p>
    <w:p w14:paraId="6D2CDD01" w14:textId="77777777" w:rsidR="00145AFC" w:rsidRPr="005908AE" w:rsidRDefault="00145AFC" w:rsidP="00213CA9">
      <w:pPr>
        <w:pStyle w:val="Default"/>
        <w:spacing w:after="106" w:line="276" w:lineRule="auto"/>
        <w:ind w:left="68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3) dbałość o bezpieczeństwo uczniów i higieniczne warunki nauki; </w:t>
      </w:r>
    </w:p>
    <w:p w14:paraId="43470BDF" w14:textId="09EE2D7E" w:rsidR="005D26D7" w:rsidRPr="005908AE" w:rsidRDefault="00145AFC" w:rsidP="00213CA9">
      <w:pPr>
        <w:pStyle w:val="Default"/>
        <w:spacing w:line="276" w:lineRule="auto"/>
        <w:ind w:left="68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4) stosowanie w pracy metod zapewniających efektywną naukę i efektywny rozwój uczniów oraz stałe dokształcanie się w tym zakresie</w:t>
      </w:r>
      <w:r w:rsidR="0017676C">
        <w:rPr>
          <w:rFonts w:ascii="Arial" w:hAnsi="Arial" w:cs="Arial"/>
          <w:color w:val="auto"/>
        </w:rPr>
        <w:t>;</w:t>
      </w:r>
    </w:p>
    <w:p w14:paraId="7B9FAE76" w14:textId="1153ED81" w:rsidR="001C254E" w:rsidRPr="005908AE" w:rsidRDefault="005D26D7" w:rsidP="00213CA9">
      <w:pPr>
        <w:pStyle w:val="Default"/>
        <w:spacing w:line="276" w:lineRule="auto"/>
        <w:ind w:left="68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kern w:val="3"/>
          <w:lang w:eastAsia="zh-CN" w:bidi="hi-IN"/>
        </w:rPr>
        <w:t xml:space="preserve">5) </w:t>
      </w:r>
      <w:r w:rsidR="001C254E" w:rsidRPr="005908AE">
        <w:rPr>
          <w:rFonts w:ascii="Arial" w:hAnsi="Arial" w:cs="Arial"/>
          <w:kern w:val="3"/>
          <w:lang w:eastAsia="zh-CN" w:bidi="hi-IN"/>
        </w:rPr>
        <w:t xml:space="preserve">uzupełnianie zaległości w realizacji programu nauczania </w:t>
      </w:r>
      <w:r w:rsidRPr="005908AE">
        <w:rPr>
          <w:rFonts w:ascii="Arial" w:hAnsi="Arial" w:cs="Arial"/>
          <w:kern w:val="3"/>
          <w:lang w:eastAsia="zh-CN" w:bidi="hi-IN"/>
        </w:rPr>
        <w:t>u</w:t>
      </w:r>
      <w:r w:rsidR="001C254E" w:rsidRPr="005908AE">
        <w:rPr>
          <w:rFonts w:ascii="Arial" w:hAnsi="Arial" w:cs="Arial"/>
          <w:kern w:val="3"/>
          <w:lang w:eastAsia="zh-CN" w:bidi="hi-IN"/>
        </w:rPr>
        <w:t>cznia, powstałych w wyniku choroby</w:t>
      </w:r>
      <w:r w:rsidR="0017676C">
        <w:rPr>
          <w:rFonts w:ascii="Arial" w:hAnsi="Arial" w:cs="Arial"/>
          <w:kern w:val="3"/>
          <w:lang w:eastAsia="zh-CN" w:bidi="hi-IN"/>
        </w:rPr>
        <w:t>;</w:t>
      </w:r>
    </w:p>
    <w:p w14:paraId="35C0DC6E" w14:textId="6416F28E" w:rsidR="001C254E" w:rsidRPr="005908AE" w:rsidRDefault="005D26D7" w:rsidP="00213CA9">
      <w:pPr>
        <w:widowControl w:val="0"/>
        <w:suppressAutoHyphens/>
        <w:autoSpaceDN w:val="0"/>
        <w:spacing w:after="120" w:line="276" w:lineRule="auto"/>
        <w:ind w:left="68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lastRenderedPageBreak/>
        <w:t xml:space="preserve">6)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dostosowywanie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psychofizycznych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ich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zdolności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zainteresowań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19431D1" w14:textId="7C2A8B40" w:rsidR="001C254E" w:rsidRPr="005908AE" w:rsidRDefault="005D26D7" w:rsidP="00213CA9">
      <w:pPr>
        <w:widowControl w:val="0"/>
        <w:suppressAutoHyphens/>
        <w:autoSpaceDN w:val="0"/>
        <w:spacing w:after="120" w:line="276" w:lineRule="auto"/>
        <w:ind w:left="68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7)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pomocy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dzieciom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przyjmowanym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placówki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zakresie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nawiązania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kontaktów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interpersonalnych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terenie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D47E428" w14:textId="32DC54C2" w:rsidR="001C254E" w:rsidRPr="005908AE" w:rsidRDefault="005D26D7" w:rsidP="00213CA9">
      <w:pPr>
        <w:widowControl w:val="0"/>
        <w:suppressAutoHyphens/>
        <w:autoSpaceDN w:val="0"/>
        <w:spacing w:after="120" w:line="276" w:lineRule="auto"/>
        <w:ind w:left="68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8)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rodzicami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A08CC70" w14:textId="141DA320" w:rsidR="001C254E" w:rsidRPr="005908AE" w:rsidRDefault="005D26D7" w:rsidP="00213CA9">
      <w:pPr>
        <w:widowControl w:val="0"/>
        <w:suppressAutoHyphens/>
        <w:autoSpaceDN w:val="0"/>
        <w:spacing w:after="120" w:line="276" w:lineRule="auto"/>
        <w:ind w:left="68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9)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psychologami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szpitalnymi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nauczycielem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terapii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pedagogicznej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06F053DE" w14:textId="5BCB2037" w:rsidR="00E41043" w:rsidRPr="005908AE" w:rsidRDefault="005D26D7" w:rsidP="00213CA9">
      <w:pPr>
        <w:widowControl w:val="0"/>
        <w:suppressAutoHyphens/>
        <w:autoSpaceDN w:val="0"/>
        <w:spacing w:after="120" w:line="276" w:lineRule="auto"/>
        <w:ind w:left="68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10)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ochrony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zdrowi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</w:t>
      </w:r>
      <w:proofErr w:type="spellEnd"/>
      <w:r w:rsidR="001767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30C9DD6" w14:textId="1E619F26" w:rsidR="00E41043" w:rsidRPr="005908AE" w:rsidRDefault="00E41043" w:rsidP="00213CA9">
      <w:pPr>
        <w:spacing w:after="120" w:line="276" w:lineRule="auto"/>
        <w:ind w:left="680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11)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koordynowanie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współpracy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pomiędzy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wszystkim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uczącymi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oddziale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wychowawcami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grup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68BC4D50" w14:textId="77777777" w:rsidR="00E2117A" w:rsidRPr="005908AE" w:rsidRDefault="00E2117A" w:rsidP="00213CA9">
      <w:pPr>
        <w:pStyle w:val="Default"/>
        <w:spacing w:line="276" w:lineRule="auto"/>
        <w:ind w:left="397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4. Do zadań nauczyciela bibliotekarza należy w szczególności: </w:t>
      </w:r>
    </w:p>
    <w:p w14:paraId="1AEEE8C8" w14:textId="77777777" w:rsidR="00E2117A" w:rsidRPr="005908AE" w:rsidRDefault="00E2117A" w:rsidP="0051329C">
      <w:pPr>
        <w:pStyle w:val="Default"/>
        <w:spacing w:after="109"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1) dbałość o stan księgozbioru; </w:t>
      </w:r>
    </w:p>
    <w:p w14:paraId="5A64F7A7" w14:textId="77777777" w:rsidR="00E2117A" w:rsidRPr="005908AE" w:rsidRDefault="00E2117A" w:rsidP="0051329C">
      <w:pPr>
        <w:pStyle w:val="Default"/>
        <w:spacing w:after="109"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2) propagowanie czytelnictwa wśród uczniów; </w:t>
      </w:r>
    </w:p>
    <w:p w14:paraId="6E7DA7F1" w14:textId="77777777" w:rsidR="00E2117A" w:rsidRPr="005908AE" w:rsidRDefault="00E2117A" w:rsidP="0051329C">
      <w:pPr>
        <w:pStyle w:val="Default"/>
        <w:spacing w:line="276" w:lineRule="auto"/>
        <w:ind w:left="709"/>
        <w:jc w:val="both"/>
        <w:rPr>
          <w:rFonts w:ascii="Arial" w:hAnsi="Arial" w:cs="Arial"/>
          <w:color w:val="4471C4"/>
        </w:rPr>
      </w:pPr>
      <w:r w:rsidRPr="005908AE">
        <w:rPr>
          <w:rFonts w:ascii="Arial" w:hAnsi="Arial" w:cs="Arial"/>
          <w:color w:val="auto"/>
        </w:rPr>
        <w:t>3) wdrażanie uczniów do samodzielnego, aktywnego poszukiwania informacji, jej oceny i użyteczności</w:t>
      </w:r>
      <w:r w:rsidRPr="005908AE">
        <w:rPr>
          <w:rFonts w:ascii="Arial" w:hAnsi="Arial" w:cs="Arial"/>
          <w:color w:val="4471C4"/>
        </w:rPr>
        <w:t xml:space="preserve">. </w:t>
      </w:r>
    </w:p>
    <w:p w14:paraId="65A0C66E" w14:textId="6CFC26C2" w:rsidR="00E2117A" w:rsidRPr="005908AE" w:rsidRDefault="00E2117A" w:rsidP="0051329C">
      <w:pPr>
        <w:pStyle w:val="Default"/>
        <w:spacing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4) przeprowadzanie inwentaryzacji księgozbioru biblioteki.</w:t>
      </w:r>
    </w:p>
    <w:p w14:paraId="66C018A2" w14:textId="466B058E" w:rsidR="00E2117A" w:rsidRDefault="00E2117A" w:rsidP="004A4CC1">
      <w:pPr>
        <w:spacing w:after="120" w:line="276" w:lineRule="auto"/>
        <w:ind w:left="170"/>
        <w:contextualSpacing/>
        <w:jc w:val="both"/>
        <w:rPr>
          <w:rFonts w:ascii="Arial" w:hAnsi="Arial" w:cs="Arial"/>
          <w:sz w:val="24"/>
          <w:szCs w:val="24"/>
        </w:rPr>
      </w:pPr>
      <w:r w:rsidRPr="005908AE">
        <w:rPr>
          <w:rFonts w:ascii="Arial" w:hAnsi="Arial" w:cs="Arial"/>
          <w:b/>
          <w:bCs/>
          <w:sz w:val="24"/>
          <w:szCs w:val="24"/>
        </w:rPr>
        <w:t xml:space="preserve">§ </w:t>
      </w:r>
      <w:r w:rsidR="00D516A9" w:rsidRPr="005908AE">
        <w:rPr>
          <w:rFonts w:ascii="Arial" w:hAnsi="Arial" w:cs="Arial"/>
          <w:b/>
          <w:bCs/>
          <w:sz w:val="24"/>
          <w:szCs w:val="24"/>
        </w:rPr>
        <w:t>2</w:t>
      </w:r>
      <w:r w:rsidR="007667FC">
        <w:rPr>
          <w:rFonts w:ascii="Arial" w:hAnsi="Arial" w:cs="Arial"/>
          <w:b/>
          <w:bCs/>
          <w:sz w:val="24"/>
          <w:szCs w:val="24"/>
        </w:rPr>
        <w:t>8</w:t>
      </w:r>
      <w:r w:rsidR="00D3676E">
        <w:rPr>
          <w:rFonts w:ascii="Arial" w:hAnsi="Arial" w:cs="Arial"/>
          <w:b/>
          <w:bCs/>
          <w:sz w:val="24"/>
          <w:szCs w:val="24"/>
        </w:rPr>
        <w:t>.</w:t>
      </w:r>
      <w:r w:rsidRPr="005908AE">
        <w:rPr>
          <w:rFonts w:ascii="Arial" w:hAnsi="Arial" w:cs="Arial"/>
          <w:b/>
          <w:bCs/>
          <w:sz w:val="24"/>
          <w:szCs w:val="24"/>
        </w:rPr>
        <w:t xml:space="preserve"> </w:t>
      </w:r>
      <w:r w:rsidRPr="005908AE">
        <w:rPr>
          <w:rFonts w:ascii="Arial" w:hAnsi="Arial" w:cs="Arial"/>
          <w:sz w:val="24"/>
          <w:szCs w:val="24"/>
        </w:rPr>
        <w:t xml:space="preserve">1. W </w:t>
      </w:r>
      <w:proofErr w:type="spellStart"/>
      <w:r w:rsidRPr="005908AE">
        <w:rPr>
          <w:rFonts w:ascii="Arial" w:hAnsi="Arial" w:cs="Arial"/>
          <w:sz w:val="24"/>
          <w:szCs w:val="24"/>
        </w:rPr>
        <w:t>szkole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zatrudnia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ponadto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nauczyciel</w:t>
      </w:r>
      <w:r w:rsidR="00D516A9" w:rsidRPr="005908AE">
        <w:rPr>
          <w:rFonts w:ascii="Arial" w:hAnsi="Arial" w:cs="Arial"/>
          <w:sz w:val="24"/>
          <w:szCs w:val="24"/>
        </w:rPr>
        <w:t>i</w:t>
      </w:r>
      <w:proofErr w:type="spellEnd"/>
      <w:r w:rsidR="00D516A9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68CF" w:rsidRPr="005908AE">
        <w:rPr>
          <w:rFonts w:ascii="Arial" w:hAnsi="Arial" w:cs="Arial"/>
          <w:sz w:val="24"/>
          <w:szCs w:val="24"/>
        </w:rPr>
        <w:t>przedszkola</w:t>
      </w:r>
      <w:proofErr w:type="spellEnd"/>
      <w:r w:rsidR="002168CF"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168CF" w:rsidRPr="005908AE">
        <w:rPr>
          <w:rFonts w:ascii="Arial" w:hAnsi="Arial" w:cs="Arial"/>
          <w:sz w:val="24"/>
          <w:szCs w:val="24"/>
        </w:rPr>
        <w:t>nauczycieli</w:t>
      </w:r>
      <w:proofErr w:type="spellEnd"/>
      <w:r w:rsidR="002168CF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516A9" w:rsidRPr="005908AE">
        <w:rPr>
          <w:rFonts w:ascii="Arial" w:hAnsi="Arial" w:cs="Arial"/>
          <w:sz w:val="24"/>
          <w:szCs w:val="24"/>
        </w:rPr>
        <w:t>wychowawców</w:t>
      </w:r>
      <w:proofErr w:type="spellEnd"/>
      <w:r w:rsidR="00D516A9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516A9" w:rsidRPr="005908AE">
        <w:rPr>
          <w:rFonts w:ascii="Arial" w:hAnsi="Arial" w:cs="Arial"/>
          <w:sz w:val="24"/>
          <w:szCs w:val="24"/>
        </w:rPr>
        <w:t>grupy</w:t>
      </w:r>
      <w:proofErr w:type="spellEnd"/>
      <w:r w:rsidR="00D516A9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516A9" w:rsidRPr="005908AE">
        <w:rPr>
          <w:rFonts w:ascii="Arial" w:hAnsi="Arial" w:cs="Arial"/>
          <w:sz w:val="24"/>
          <w:szCs w:val="24"/>
        </w:rPr>
        <w:t>wychowawczej</w:t>
      </w:r>
      <w:proofErr w:type="spellEnd"/>
      <w:r w:rsidR="008A03AF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A03AF" w:rsidRPr="005908AE">
        <w:rPr>
          <w:rFonts w:ascii="Arial" w:hAnsi="Arial" w:cs="Arial"/>
          <w:sz w:val="24"/>
          <w:szCs w:val="24"/>
        </w:rPr>
        <w:t>oraz</w:t>
      </w:r>
      <w:proofErr w:type="spellEnd"/>
      <w:r w:rsidR="008A03AF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A03AF" w:rsidRPr="005908AE">
        <w:rPr>
          <w:rFonts w:ascii="Arial" w:hAnsi="Arial" w:cs="Arial"/>
          <w:sz w:val="24"/>
          <w:szCs w:val="24"/>
        </w:rPr>
        <w:t>nauczyciela</w:t>
      </w:r>
      <w:proofErr w:type="spellEnd"/>
      <w:r w:rsidR="008A03AF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A03AF" w:rsidRPr="005908AE">
        <w:rPr>
          <w:rFonts w:ascii="Arial" w:hAnsi="Arial" w:cs="Arial"/>
          <w:sz w:val="24"/>
          <w:szCs w:val="24"/>
        </w:rPr>
        <w:t>terapii</w:t>
      </w:r>
      <w:proofErr w:type="spellEnd"/>
      <w:r w:rsidR="008A03AF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A03AF" w:rsidRPr="005908AE">
        <w:rPr>
          <w:rFonts w:ascii="Arial" w:hAnsi="Arial" w:cs="Arial"/>
          <w:sz w:val="24"/>
          <w:szCs w:val="24"/>
        </w:rPr>
        <w:t>pedagogicznej</w:t>
      </w:r>
      <w:proofErr w:type="spellEnd"/>
      <w:r w:rsidR="008A03AF" w:rsidRPr="005908AE">
        <w:rPr>
          <w:rFonts w:ascii="Arial" w:hAnsi="Arial" w:cs="Arial"/>
          <w:sz w:val="24"/>
          <w:szCs w:val="24"/>
        </w:rPr>
        <w:t>.</w:t>
      </w:r>
    </w:p>
    <w:p w14:paraId="4B01DB38" w14:textId="184394B4" w:rsidR="0063226B" w:rsidRPr="0063226B" w:rsidRDefault="0063226B">
      <w:pPr>
        <w:pStyle w:val="Akapitzlist"/>
        <w:widowControl w:val="0"/>
        <w:numPr>
          <w:ilvl w:val="0"/>
          <w:numId w:val="85"/>
        </w:numPr>
        <w:suppressAutoHyphens/>
        <w:autoSpaceDN w:val="0"/>
        <w:spacing w:after="120" w:line="276" w:lineRule="auto"/>
        <w:ind w:left="757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Do </w:t>
      </w:r>
      <w:proofErr w:type="spellStart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zadań</w:t>
      </w:r>
      <w:proofErr w:type="spellEnd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nauczyciela</w:t>
      </w:r>
      <w:proofErr w:type="spellEnd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przedszkola</w:t>
      </w:r>
      <w:proofErr w:type="spellEnd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należy</w:t>
      </w:r>
      <w:proofErr w:type="spellEnd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szczególności</w:t>
      </w:r>
      <w:proofErr w:type="spellEnd"/>
      <w:r w:rsidRP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2143C2EB" w14:textId="77777777" w:rsidR="0063226B" w:rsidRPr="005908AE" w:rsidRDefault="0063226B">
      <w:pPr>
        <w:widowControl w:val="0"/>
        <w:numPr>
          <w:ilvl w:val="0"/>
          <w:numId w:val="84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prowadzenie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przedszkolnych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rocznego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przygotowania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przedszkolnego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F998777" w14:textId="77777777" w:rsidR="0063226B" w:rsidRPr="005908AE" w:rsidRDefault="0063226B">
      <w:pPr>
        <w:widowControl w:val="0"/>
        <w:numPr>
          <w:ilvl w:val="0"/>
          <w:numId w:val="84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obejmowanie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opieką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wszystkich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przebywających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podczas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nieobecności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FEEAEC0" w14:textId="77777777" w:rsidR="0063226B" w:rsidRPr="005908AE" w:rsidRDefault="0063226B">
      <w:pPr>
        <w:widowControl w:val="0"/>
        <w:numPr>
          <w:ilvl w:val="0"/>
          <w:numId w:val="84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integracja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grupą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przebywających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02B309BE" w14:textId="77777777" w:rsidR="0063226B" w:rsidRPr="005908AE" w:rsidRDefault="0063226B">
      <w:pPr>
        <w:widowControl w:val="0"/>
        <w:numPr>
          <w:ilvl w:val="0"/>
          <w:numId w:val="84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91129A1" w14:textId="24C05468" w:rsidR="0063226B" w:rsidRPr="0063226B" w:rsidRDefault="0063226B">
      <w:pPr>
        <w:widowControl w:val="0"/>
        <w:numPr>
          <w:ilvl w:val="0"/>
          <w:numId w:val="84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dbanie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wystrój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pomieszczenia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3F5DEFA3" w14:textId="3943ABD6" w:rsidR="00E41043" w:rsidRPr="005908AE" w:rsidRDefault="0063226B" w:rsidP="00213CA9">
      <w:pPr>
        <w:pStyle w:val="Default"/>
        <w:spacing w:line="276" w:lineRule="auto"/>
        <w:ind w:left="397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3</w:t>
      </w:r>
      <w:r w:rsidR="00E41043" w:rsidRPr="005908AE">
        <w:rPr>
          <w:rFonts w:ascii="Arial" w:hAnsi="Arial" w:cs="Arial"/>
          <w:color w:val="auto"/>
        </w:rPr>
        <w:t xml:space="preserve">. </w:t>
      </w:r>
      <w:bookmarkStart w:id="17" w:name="_Hlk206666989"/>
      <w:r w:rsidR="00E41043" w:rsidRPr="005908AE">
        <w:rPr>
          <w:rFonts w:ascii="Arial" w:hAnsi="Arial" w:cs="Arial"/>
          <w:color w:val="auto"/>
        </w:rPr>
        <w:t>Do zadań nauczyciela wychowawcy należy w szczególności</w:t>
      </w:r>
      <w:bookmarkEnd w:id="17"/>
      <w:r w:rsidR="00E41043" w:rsidRPr="005908AE">
        <w:rPr>
          <w:rFonts w:ascii="Arial" w:hAnsi="Arial" w:cs="Arial"/>
          <w:color w:val="auto"/>
        </w:rPr>
        <w:t xml:space="preserve">: </w:t>
      </w:r>
    </w:p>
    <w:p w14:paraId="7F773042" w14:textId="436CF4D5" w:rsidR="00D314CF" w:rsidRPr="005908AE" w:rsidRDefault="00D314CF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systematyczna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ochrony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problemów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/</w:t>
      </w:r>
      <w:proofErr w:type="spellStart"/>
      <w:r w:rsid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ychowanków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1A834D10" w14:textId="26E823E4" w:rsidR="00D314CF" w:rsidRPr="005908AE" w:rsidRDefault="00D314CF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opracowywanie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planu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sz w:val="24"/>
          <w:szCs w:val="24"/>
        </w:rPr>
        <w:t>oparciu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o program </w:t>
      </w:r>
      <w:proofErr w:type="spellStart"/>
      <w:r w:rsidRPr="005908AE">
        <w:rPr>
          <w:rFonts w:ascii="Arial" w:hAnsi="Arial" w:cs="Arial"/>
          <w:sz w:val="24"/>
          <w:szCs w:val="24"/>
        </w:rPr>
        <w:t>wychowawczo-profilaktyczny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szkoły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potrzeby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uczniów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;</w:t>
      </w:r>
    </w:p>
    <w:p w14:paraId="11BF26DF" w14:textId="31DE47D6" w:rsidR="00E41043" w:rsidRPr="005908AE" w:rsidRDefault="00D314CF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4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prowadzenie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specjalnych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działań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opiekuńczo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(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odrabianie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lekcji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zajęcia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terapeutyczne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spacery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)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wytyczonych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całorocznym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wychowawczej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D42E6A4" w14:textId="2B6DA420" w:rsidR="00E41043" w:rsidRPr="005908AE" w:rsidRDefault="00E41043">
      <w:pPr>
        <w:pStyle w:val="Default"/>
        <w:numPr>
          <w:ilvl w:val="0"/>
          <w:numId w:val="72"/>
        </w:numPr>
        <w:spacing w:after="109" w:line="276" w:lineRule="auto"/>
        <w:ind w:left="10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realizacja zadań wynikających z programu pracy wychowawczej; </w:t>
      </w:r>
    </w:p>
    <w:p w14:paraId="50C7408C" w14:textId="5CD7E116" w:rsidR="00E41043" w:rsidRPr="005908AE" w:rsidRDefault="00E41043">
      <w:pPr>
        <w:pStyle w:val="Default"/>
        <w:numPr>
          <w:ilvl w:val="0"/>
          <w:numId w:val="72"/>
        </w:numPr>
        <w:spacing w:after="109" w:line="276" w:lineRule="auto"/>
        <w:ind w:left="10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prowadzenie zajęć w ramach godzin z </w:t>
      </w:r>
      <w:r w:rsidR="00D314CF" w:rsidRPr="005908AE">
        <w:rPr>
          <w:rFonts w:ascii="Arial" w:hAnsi="Arial" w:cs="Arial"/>
          <w:color w:val="auto"/>
        </w:rPr>
        <w:t>pracy grupy wychowawczej</w:t>
      </w:r>
      <w:r w:rsidRPr="005908AE">
        <w:rPr>
          <w:rFonts w:ascii="Arial" w:hAnsi="Arial" w:cs="Arial"/>
          <w:color w:val="auto"/>
        </w:rPr>
        <w:t xml:space="preserve"> zgodnie z potrzebami uczniów danego oddziału</w:t>
      </w:r>
      <w:r w:rsidR="0000726D" w:rsidRPr="005908AE">
        <w:rPr>
          <w:rFonts w:ascii="Arial" w:hAnsi="Arial" w:cs="Arial"/>
          <w:color w:val="auto"/>
        </w:rPr>
        <w:t>;</w:t>
      </w:r>
    </w:p>
    <w:p w14:paraId="054369B5" w14:textId="7B2DD009" w:rsidR="001C254E" w:rsidRPr="005908AE" w:rsidRDefault="00E41043">
      <w:pPr>
        <w:pStyle w:val="Default"/>
        <w:numPr>
          <w:ilvl w:val="0"/>
          <w:numId w:val="72"/>
        </w:numPr>
        <w:spacing w:line="276" w:lineRule="auto"/>
        <w:ind w:left="1097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lastRenderedPageBreak/>
        <w:t>stwarzanie warunków do budowania dobrych relacji na linii uczeń</w:t>
      </w:r>
      <w:r w:rsidR="0000726D" w:rsidRPr="005908AE">
        <w:rPr>
          <w:rFonts w:ascii="Arial" w:hAnsi="Arial" w:cs="Arial"/>
          <w:color w:val="auto"/>
        </w:rPr>
        <w:t xml:space="preserve"> – </w:t>
      </w:r>
      <w:r w:rsidRPr="005908AE">
        <w:rPr>
          <w:rFonts w:ascii="Arial" w:hAnsi="Arial" w:cs="Arial"/>
          <w:color w:val="auto"/>
        </w:rPr>
        <w:t>nauczycie</w:t>
      </w:r>
      <w:r w:rsidR="0000726D" w:rsidRPr="005908AE">
        <w:rPr>
          <w:rFonts w:ascii="Arial" w:hAnsi="Arial" w:cs="Arial"/>
          <w:color w:val="auto"/>
        </w:rPr>
        <w:t xml:space="preserve">l </w:t>
      </w:r>
      <w:r w:rsidR="0063226B">
        <w:rPr>
          <w:rFonts w:ascii="Arial" w:hAnsi="Arial" w:cs="Arial"/>
          <w:color w:val="auto"/>
        </w:rPr>
        <w:t>–</w:t>
      </w:r>
      <w:r w:rsidR="0000726D" w:rsidRPr="005908AE">
        <w:rPr>
          <w:rFonts w:ascii="Arial" w:hAnsi="Arial" w:cs="Arial"/>
          <w:color w:val="auto"/>
        </w:rPr>
        <w:t xml:space="preserve"> rodzic</w:t>
      </w:r>
      <w:r w:rsidR="0063226B">
        <w:rPr>
          <w:rFonts w:ascii="Arial" w:hAnsi="Arial" w:cs="Arial"/>
          <w:color w:val="auto"/>
        </w:rPr>
        <w:t xml:space="preserve"> – pracownicy ochrony zdrowia;</w:t>
      </w:r>
    </w:p>
    <w:p w14:paraId="77D846A1" w14:textId="17A586CA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pomocy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ychowankom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przypadkach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niepowodzeń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F1A8A7F" w14:textId="3AA59997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przeciwdziałanie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wykluczeniu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wyobcowaniu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a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także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dyskryminacji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wśród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ychowanków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8B1F8D7" w14:textId="77777777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rodzicom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EA42BBE" w14:textId="77777777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zachęcanie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dbałości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higienę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aktywności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fizycznej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2B2EF77C" w14:textId="77777777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sporządzanie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sprawozdań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sytuacji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wychowawczej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3D91368" w14:textId="2F334D2B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wykonywanie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zadań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powierzonych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yrektora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9CA61EE" w14:textId="2D3E58C0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organizacja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i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umożliwianie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uczestnictwa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różnorodnych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imprezach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organizowanych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zkołę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i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41BEFE7" w14:textId="77777777" w:rsidR="001C254E" w:rsidRPr="005908AE" w:rsidRDefault="001C254E">
      <w:pPr>
        <w:pStyle w:val="Akapitzlist"/>
        <w:widowControl w:val="0"/>
        <w:numPr>
          <w:ilvl w:val="0"/>
          <w:numId w:val="72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dbanie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okolicznościowy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wystrój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świetlic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pomieszczeń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FBBEC77" w14:textId="77777777" w:rsidR="0000726D" w:rsidRPr="005908AE" w:rsidRDefault="0000726D" w:rsidP="0051329C">
      <w:pPr>
        <w:pStyle w:val="Akapitzlist"/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p w14:paraId="1ECF6848" w14:textId="71764FA6" w:rsidR="001C254E" w:rsidRPr="0063226B" w:rsidRDefault="0000726D">
      <w:pPr>
        <w:pStyle w:val="Akapitzlist"/>
        <w:widowControl w:val="0"/>
        <w:numPr>
          <w:ilvl w:val="0"/>
          <w:numId w:val="86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63226B">
        <w:rPr>
          <w:rFonts w:ascii="Arial" w:hAnsi="Arial" w:cs="Arial"/>
          <w:sz w:val="24"/>
          <w:szCs w:val="24"/>
        </w:rPr>
        <w:t xml:space="preserve">Do </w:t>
      </w:r>
      <w:proofErr w:type="spellStart"/>
      <w:r w:rsidRPr="0063226B">
        <w:rPr>
          <w:rFonts w:ascii="Arial" w:hAnsi="Arial" w:cs="Arial"/>
          <w:sz w:val="24"/>
          <w:szCs w:val="24"/>
        </w:rPr>
        <w:t>zadań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3226B">
        <w:rPr>
          <w:rFonts w:ascii="Arial" w:hAnsi="Arial" w:cs="Arial"/>
          <w:sz w:val="24"/>
          <w:szCs w:val="24"/>
        </w:rPr>
        <w:t>nauczyciela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3226B">
        <w:rPr>
          <w:rFonts w:ascii="Arial" w:hAnsi="Arial" w:cs="Arial"/>
          <w:sz w:val="24"/>
          <w:szCs w:val="24"/>
        </w:rPr>
        <w:t>terapii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3226B">
        <w:rPr>
          <w:rFonts w:ascii="Arial" w:hAnsi="Arial" w:cs="Arial"/>
          <w:sz w:val="24"/>
          <w:szCs w:val="24"/>
        </w:rPr>
        <w:t>pedagogicznej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3226B">
        <w:rPr>
          <w:rFonts w:ascii="Arial" w:hAnsi="Arial" w:cs="Arial"/>
          <w:sz w:val="24"/>
          <w:szCs w:val="24"/>
        </w:rPr>
        <w:t>należy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63226B">
        <w:rPr>
          <w:rFonts w:ascii="Arial" w:hAnsi="Arial" w:cs="Arial"/>
          <w:sz w:val="24"/>
          <w:szCs w:val="24"/>
        </w:rPr>
        <w:t>szczególności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: </w:t>
      </w:r>
    </w:p>
    <w:p w14:paraId="4B8AD301" w14:textId="4737575C" w:rsidR="0000726D" w:rsidRPr="005908AE" w:rsidRDefault="002168CF">
      <w:pPr>
        <w:pStyle w:val="Akapitzlist"/>
        <w:widowControl w:val="0"/>
        <w:numPr>
          <w:ilvl w:val="0"/>
          <w:numId w:val="73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u</w:t>
      </w:r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dzielanie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wsparcia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psychologiczno –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pedagogicznego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dzieciom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przebywającym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oddziałach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szpitalnych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ze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szcególnym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uwzględnieniem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dzieci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przebywających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pediatrii</w:t>
      </w:r>
      <w:proofErr w:type="spellEnd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I </w:t>
      </w: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mukowiscydozy</w:t>
      </w:r>
      <w:proofErr w:type="spellEnd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5D224CD7" w14:textId="4CB8FFA4" w:rsidR="0000726D" w:rsidRPr="005908AE" w:rsidRDefault="0000726D">
      <w:pPr>
        <w:pStyle w:val="Akapitzlist"/>
        <w:widowControl w:val="0"/>
        <w:numPr>
          <w:ilvl w:val="0"/>
          <w:numId w:val="73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organizowanie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form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terapii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wychowanków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orzeczeniami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opiniami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psychologiczno –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pedagogicznych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wykazujących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objawy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niedostosowania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społecznego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06EC05EC" w14:textId="77777777" w:rsidR="002168CF" w:rsidRPr="005908AE" w:rsidRDefault="002168CF" w:rsidP="0051329C">
      <w:pPr>
        <w:pStyle w:val="Akapitzlist"/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p w14:paraId="764616CC" w14:textId="1103FB8C" w:rsidR="001C254E" w:rsidRPr="005908AE" w:rsidRDefault="008E3780" w:rsidP="004A4CC1">
      <w:pPr>
        <w:spacing w:after="120" w:line="276" w:lineRule="auto"/>
        <w:ind w:left="170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b/>
          <w:kern w:val="3"/>
          <w:sz w:val="24"/>
          <w:szCs w:val="24"/>
          <w:lang w:eastAsia="zh-CN" w:bidi="hi-IN"/>
        </w:rPr>
        <w:t>§ 2</w:t>
      </w:r>
      <w:r w:rsidR="007667FC">
        <w:rPr>
          <w:rFonts w:ascii="Arial" w:hAnsi="Arial" w:cs="Arial"/>
          <w:b/>
          <w:kern w:val="3"/>
          <w:sz w:val="24"/>
          <w:szCs w:val="24"/>
          <w:lang w:eastAsia="zh-CN" w:bidi="hi-IN"/>
        </w:rPr>
        <w:t>9</w:t>
      </w:r>
      <w:r w:rsidRPr="005908AE">
        <w:rPr>
          <w:rFonts w:ascii="Arial" w:hAnsi="Arial" w:cs="Arial"/>
          <w:b/>
          <w:kern w:val="3"/>
          <w:sz w:val="24"/>
          <w:szCs w:val="24"/>
          <w:lang w:eastAsia="zh-CN" w:bidi="hi-IN"/>
        </w:rPr>
        <w:t xml:space="preserve">. </w:t>
      </w:r>
      <w:r w:rsidRPr="005908AE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1.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Zadaniem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pracowników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niepedagogicznych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jest w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szczególności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>:</w:t>
      </w:r>
    </w:p>
    <w:p w14:paraId="79E57EA0" w14:textId="0437DE5F" w:rsidR="001C254E" w:rsidRPr="005908AE" w:rsidRDefault="001C254E">
      <w:pPr>
        <w:numPr>
          <w:ilvl w:val="0"/>
          <w:numId w:val="59"/>
        </w:numPr>
        <w:spacing w:after="120" w:line="276" w:lineRule="auto"/>
        <w:ind w:left="1154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zapewnienie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sprawnego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działania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8E3780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7437BD54" w14:textId="77777777" w:rsidR="001C254E" w:rsidRPr="005908AE" w:rsidRDefault="001C254E">
      <w:pPr>
        <w:numPr>
          <w:ilvl w:val="0"/>
          <w:numId w:val="59"/>
        </w:numPr>
        <w:spacing w:after="120" w:line="276" w:lineRule="auto"/>
        <w:ind w:left="1154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utrzymanie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pomieszczeń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ładzie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czystości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19672D70" w14:textId="214A9E57" w:rsidR="001C254E" w:rsidRPr="005908AE" w:rsidRDefault="001C254E">
      <w:pPr>
        <w:numPr>
          <w:ilvl w:val="0"/>
          <w:numId w:val="59"/>
        </w:numPr>
        <w:spacing w:after="120" w:line="276" w:lineRule="auto"/>
        <w:ind w:left="1154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zapewnienie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bezpieczeństwa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8E3780" w:rsidRPr="005908AE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czniom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646E726" w14:textId="20928437" w:rsidR="001C254E" w:rsidRPr="005908AE" w:rsidRDefault="008E3780">
      <w:pPr>
        <w:numPr>
          <w:ilvl w:val="0"/>
          <w:numId w:val="59"/>
        </w:numPr>
        <w:spacing w:after="120" w:line="276" w:lineRule="auto"/>
        <w:ind w:left="1154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</w:t>
      </w:r>
      <w:r w:rsidR="001C254E" w:rsidRPr="005908AE">
        <w:rPr>
          <w:rFonts w:ascii="Arial" w:hAnsi="Arial" w:cs="Arial"/>
          <w:color w:val="000000"/>
          <w:sz w:val="24"/>
          <w:szCs w:val="24"/>
        </w:rPr>
        <w:t>ygnalizowanie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</w:t>
      </w:r>
      <w:r w:rsidR="001C254E" w:rsidRPr="005908AE">
        <w:rPr>
          <w:rFonts w:ascii="Arial" w:hAnsi="Arial" w:cs="Arial"/>
          <w:color w:val="000000"/>
          <w:sz w:val="24"/>
          <w:szCs w:val="24"/>
        </w:rPr>
        <w:t>yrektorowi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stwierdzonych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nieprawidłowości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działaniu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</w:t>
      </w:r>
      <w:r w:rsidR="001C254E"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091E5EE5" w14:textId="34E182AD" w:rsidR="001C254E" w:rsidRPr="005908AE" w:rsidRDefault="001C254E">
      <w:pPr>
        <w:pStyle w:val="Akapitzlist"/>
        <w:numPr>
          <w:ilvl w:val="0"/>
          <w:numId w:val="91"/>
        </w:num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Szczegółowy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zakres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obowiązków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pracowników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niepedagogicznych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ustala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8E3780" w:rsidRPr="005908AE">
        <w:rPr>
          <w:rFonts w:ascii="Arial" w:hAnsi="Arial" w:cs="Arial"/>
          <w:color w:val="000000"/>
          <w:sz w:val="24"/>
          <w:szCs w:val="24"/>
        </w:rPr>
        <w:t>d</w:t>
      </w:r>
      <w:r w:rsidRPr="005908AE">
        <w:rPr>
          <w:rFonts w:ascii="Arial" w:hAnsi="Arial" w:cs="Arial"/>
          <w:color w:val="000000"/>
          <w:sz w:val="24"/>
          <w:szCs w:val="24"/>
        </w:rPr>
        <w:t>yrektor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6D2B329B" w14:textId="77777777" w:rsidR="001C254E" w:rsidRPr="005908AE" w:rsidRDefault="001C254E" w:rsidP="0051329C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b/>
          <w:kern w:val="3"/>
          <w:sz w:val="24"/>
          <w:szCs w:val="24"/>
          <w:lang w:eastAsia="zh-CN" w:bidi="hi-IN"/>
        </w:rPr>
      </w:pPr>
    </w:p>
    <w:p w14:paraId="4E759D6E" w14:textId="77777777" w:rsidR="0083361E" w:rsidRDefault="0083361E" w:rsidP="0051329C">
      <w:pPr>
        <w:pStyle w:val="Nagwek1"/>
        <w:spacing w:before="0"/>
      </w:pPr>
    </w:p>
    <w:p w14:paraId="63FD2459" w14:textId="2ED57852" w:rsidR="00112135" w:rsidRPr="00112135" w:rsidRDefault="00112135" w:rsidP="0051329C">
      <w:pPr>
        <w:pStyle w:val="Nagwek1"/>
        <w:spacing w:before="0"/>
      </w:pPr>
      <w:bookmarkStart w:id="18" w:name="_Toc208223614"/>
      <w:r w:rsidRPr="00112135">
        <w:t>ROZDZIAŁ VI</w:t>
      </w:r>
      <w:bookmarkEnd w:id="18"/>
    </w:p>
    <w:p w14:paraId="016854BC" w14:textId="77777777" w:rsidR="00112135" w:rsidRPr="00112135" w:rsidRDefault="00112135" w:rsidP="0051329C">
      <w:pPr>
        <w:pStyle w:val="Nagwek1"/>
        <w:spacing w:before="0"/>
      </w:pPr>
      <w:bookmarkStart w:id="19" w:name="_Toc208223615"/>
      <w:r w:rsidRPr="00112135">
        <w:t>SZCZEGÓŁOWE WARUNKI I SPOSÓB OCENIANIA WEWNĄTRZSZKOLNEGO UCZNIÓW</w:t>
      </w:r>
      <w:bookmarkEnd w:id="19"/>
    </w:p>
    <w:p w14:paraId="1A876114" w14:textId="77777777" w:rsidR="00112135" w:rsidRPr="00112135" w:rsidRDefault="00112135" w:rsidP="0051329C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</w:p>
    <w:p w14:paraId="2FF4D35B" w14:textId="62365832" w:rsidR="00112135" w:rsidRPr="00112135" w:rsidRDefault="00112135" w:rsidP="004A4CC1">
      <w:pPr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  <w:bookmarkStart w:id="20" w:name="_Hlk206669581"/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 w:rsidR="007667F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30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bookmarkEnd w:id="20"/>
      <w:r w:rsidRPr="005908A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1. 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zkole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wewnątrzszkolny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system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5E5D1237" w14:textId="1452B6A0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8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poziomie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zakresie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33909EC0" w14:textId="3AFA6785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lastRenderedPageBreak/>
        <w:t>Udzielanie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9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czniowi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pomocy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0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uczniowi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co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zrobił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dobrze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powinien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dalej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uczyć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4E26EC43" w14:textId="77777777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wskazówek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samodzielnego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planowania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własnego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4642AF3D" w14:textId="5846033B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Motywowanie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1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dalszych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7499C64" w14:textId="664E5886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Dostarczanie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2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rodzicom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3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nauczycielom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           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4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ucznia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szczególnych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uzdolnieniach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5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</w:p>
    <w:p w14:paraId="2E016B04" w14:textId="77777777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Umożliwienie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6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nauczycielom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doskonalenia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metod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dydaktyczno-wychowawczej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7734542" w14:textId="4FA15AB4" w:rsidR="00112135" w:rsidRPr="00112135" w:rsidRDefault="00112135">
      <w:pPr>
        <w:widowControl w:val="0"/>
        <w:numPr>
          <w:ilvl w:val="0"/>
          <w:numId w:val="47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5908A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7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polega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rozpoznawaniu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8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nauczycieli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poziomu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opanowaniu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9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wiadomości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stosunku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do:</w:t>
      </w:r>
    </w:p>
    <w:p w14:paraId="6C34AF6B" w14:textId="77777777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określonych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hyperlink r:id="rId20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podstawie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programowej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kształcenia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ogólnego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wynikających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realizowanych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hyperlink r:id="rId21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szkole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11272899" w14:textId="01B86831" w:rsidR="00112135" w:rsidRPr="00112135" w:rsidRDefault="00112135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wynikających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realizowanych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hyperlink r:id="rId22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szkole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-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przypadku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dodatkowych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3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</w:p>
    <w:p w14:paraId="264D289C" w14:textId="77777777" w:rsidR="00112135" w:rsidRPr="00112135" w:rsidRDefault="00112135" w:rsidP="0051329C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p w14:paraId="791BB6E5" w14:textId="5C5D2E6D" w:rsidR="00112135" w:rsidRPr="00112135" w:rsidRDefault="005908AE" w:rsidP="007667FC">
      <w:pPr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 w:rsidR="008D37B8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7667F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1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1.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wewnątrzszkolne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obejmuje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3744614F" w14:textId="548F2A82" w:rsidR="00112135" w:rsidRPr="00112135" w:rsidRDefault="00112135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Formułowanie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4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nauczycieli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niezbędnych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otrzymania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25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poszczególnych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rocznych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dodatkowych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6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</w:p>
    <w:p w14:paraId="5555DFC0" w14:textId="77777777" w:rsidR="00112135" w:rsidRPr="00112135" w:rsidRDefault="00112135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kryteriów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A75B099" w14:textId="77777777" w:rsidR="00112135" w:rsidRPr="00112135" w:rsidRDefault="00112135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bieżących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                    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dodatkowych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7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także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45309FE" w14:textId="716A248E" w:rsidR="00112135" w:rsidRPr="00F40C02" w:rsidRDefault="00112135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Przeprowadzanie</w:t>
      </w:r>
      <w:proofErr w:type="spellEnd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egzaminów</w:t>
      </w:r>
      <w:proofErr w:type="spellEnd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klasyfikacyjnych</w:t>
      </w:r>
      <w:proofErr w:type="spellEnd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, </w:t>
      </w:r>
      <w:proofErr w:type="spellStart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poprawkowych</w:t>
      </w:r>
      <w:proofErr w:type="spellEnd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                                        </w:t>
      </w:r>
      <w:proofErr w:type="spellStart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sprawdzających</w:t>
      </w:r>
      <w:proofErr w:type="spellEnd"/>
      <w:r w:rsidRPr="00F40C0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0B2F679" w14:textId="1CE67894" w:rsidR="00112135" w:rsidRPr="00112135" w:rsidRDefault="00112135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warunków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sposobu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przekazywania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8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rodzicom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9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ucznia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szczególnych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uzdolnieniach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30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</w:p>
    <w:p w14:paraId="3BFF3E4E" w14:textId="5D7D168F" w:rsidR="00112135" w:rsidRDefault="00112135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Ustalenie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warunków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sposobu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wglądu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dokumentacji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pisemnych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3760CAC5" w14:textId="77777777" w:rsidR="005908AE" w:rsidRPr="00112135" w:rsidRDefault="005908AE" w:rsidP="0051329C">
      <w:pPr>
        <w:widowControl w:val="0"/>
        <w:suppressAutoHyphens/>
        <w:autoSpaceDN w:val="0"/>
        <w:spacing w:after="120" w:line="276" w:lineRule="auto"/>
        <w:ind w:left="144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p w14:paraId="5D2AE4AF" w14:textId="6FF29BC4" w:rsidR="00DB1382" w:rsidRDefault="005908AE" w:rsidP="007667FC">
      <w:pPr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 w:rsidR="008D37B8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7667F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2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1.</w:t>
      </w:r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Oceny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bieżące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klasyfikacyjne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uzasadniane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nauczyciela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ustnie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. Na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wniosek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rodzica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uzasadnienie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to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powinno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sporządzone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formie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pisemnej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elektronicznej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.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Uzasadnienie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powinno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jej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wyjaśnieniem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odniesieniu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lastRenderedPageBreak/>
        <w:t>wymagań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stopnia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ich </w:t>
      </w:r>
      <w:proofErr w:type="spellStart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realizacji</w:t>
      </w:r>
      <w:proofErr w:type="spellEnd"/>
      <w:r w:rsidR="008D37B8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.</w:t>
      </w:r>
    </w:p>
    <w:p w14:paraId="4A06017D" w14:textId="6700B5CE" w:rsidR="00112135" w:rsidRPr="00DB1382" w:rsidRDefault="00DB1382" w:rsidP="00821EA3">
      <w:pPr>
        <w:pStyle w:val="Akapitzlist"/>
        <w:widowControl w:val="0"/>
        <w:suppressAutoHyphens/>
        <w:autoSpaceDN w:val="0"/>
        <w:spacing w:after="120" w:line="276" w:lineRule="auto"/>
        <w:ind w:left="3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2.</w:t>
      </w:r>
      <w:r w:rsidR="005908AE" w:rsidRPr="00DB1382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Zasady</w:t>
      </w:r>
      <w:proofErr w:type="spellEnd"/>
      <w:r w:rsidR="00112135" w:rsidRP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komentowania</w:t>
      </w:r>
      <w:proofErr w:type="spellEnd"/>
      <w:r w:rsidR="00112135" w:rsidRP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="00112135" w:rsidRP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6373F95E" w14:textId="3EBF911C" w:rsidR="00112135" w:rsidRPr="00112135" w:rsidRDefault="0011213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wystawia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starając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aby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była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najbardziej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rzetelną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rzeczywistych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AA2EBD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733266A2" w14:textId="77777777" w:rsidR="00112135" w:rsidRPr="00112135" w:rsidRDefault="0011213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Jednak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rzeczą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mniej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ważną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wysokość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jest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każdorazowo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opatruje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F984CBC" w14:textId="5AE98956" w:rsidR="00112135" w:rsidRPr="00112135" w:rsidRDefault="0011213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Zawartością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wskazówki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AA2EBD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jaki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on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podnieść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swoje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40C4BA1D" w14:textId="49F5FA69" w:rsidR="00112135" w:rsidRPr="00112135" w:rsidRDefault="0011213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musi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sformułowany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życzliwy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AA2EBD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raniący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godności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pozytywny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uwzględniający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wysiłek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624C114" w14:textId="77777777" w:rsidR="00112135" w:rsidRPr="00112135" w:rsidRDefault="0011213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obowiązek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stosować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zasadę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pierwszeństwa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zalet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D336910" w14:textId="2829FFF4" w:rsidR="00112135" w:rsidRPr="00112135" w:rsidRDefault="0011213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powinien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założyć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że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każdy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AA2EBD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czeń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miarę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swoich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intelektualnych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zdrowotnych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robi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aby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uzyskać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sukces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7B63CD6" w14:textId="3A74AEA2" w:rsidR="00112135" w:rsidRPr="00112135" w:rsidRDefault="0011213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należy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wszystkim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brać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pod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uwagę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fakt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że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bieżące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monitorowanie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przekazywanie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uczniowi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pomagających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co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robi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dobrze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co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poprawy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powinien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dalej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uczyć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548C200" w14:textId="77777777" w:rsidR="00112135" w:rsidRPr="00112135" w:rsidRDefault="00112135" w:rsidP="0051329C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</w:p>
    <w:p w14:paraId="53472ED3" w14:textId="676C4138" w:rsidR="00112135" w:rsidRPr="00112135" w:rsidRDefault="005908AE" w:rsidP="007667FC">
      <w:pPr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 w:rsidR="00D3676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7667F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1.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Zasady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formułowania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:</w:t>
      </w:r>
    </w:p>
    <w:p w14:paraId="6CDC30A9" w14:textId="3ACEBED0" w:rsidR="00112135" w:rsidRPr="00112135" w:rsidRDefault="00112135">
      <w:pPr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obowiązany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indywidualizować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31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czniem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odpowiednio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psychofizycznych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32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5643C5B2" w14:textId="76B2C9AC" w:rsidR="00112135" w:rsidRPr="008A0341" w:rsidRDefault="00112135">
      <w:pPr>
        <w:pStyle w:val="Akapitzlist"/>
        <w:widowControl w:val="0"/>
        <w:numPr>
          <w:ilvl w:val="0"/>
          <w:numId w:val="74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posiadającego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kształcenia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specjalnego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ustaleń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zawartych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indywidualnym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terapeutycznym</w:t>
      </w:r>
      <w:proofErr w:type="spellEnd"/>
    </w:p>
    <w:p w14:paraId="010412B6" w14:textId="4677FCE4" w:rsidR="00112135" w:rsidRPr="008A0341" w:rsidRDefault="00112135">
      <w:pPr>
        <w:pStyle w:val="Akapitzlist"/>
        <w:widowControl w:val="0"/>
        <w:numPr>
          <w:ilvl w:val="0"/>
          <w:numId w:val="74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posiadającego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orzeczenia</w:t>
      </w:r>
      <w:proofErr w:type="spellEnd"/>
    </w:p>
    <w:p w14:paraId="144E89D1" w14:textId="15B49DD8" w:rsidR="00112135" w:rsidRPr="008A0341" w:rsidRDefault="00112135">
      <w:pPr>
        <w:pStyle w:val="Akapitzlist"/>
        <w:widowControl w:val="0"/>
        <w:numPr>
          <w:ilvl w:val="0"/>
          <w:numId w:val="74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posiadającego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psychologiczno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pedagogicznej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specjalistycznej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o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specyficznych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trudnościach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uczeniu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inną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wymienionych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wskazującą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takiego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dostosowania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opinii</w:t>
      </w:r>
      <w:proofErr w:type="spellEnd"/>
    </w:p>
    <w:p w14:paraId="2409C529" w14:textId="5A5898AC" w:rsidR="00112135" w:rsidRPr="00112135" w:rsidRDefault="00112135">
      <w:pPr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hyperlink r:id="rId33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obowiązany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dostosować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psychofizycznych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25DD77A5" w14:textId="3C13E831" w:rsidR="00112135" w:rsidRPr="00112135" w:rsidRDefault="00112135">
      <w:pPr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Dyrektor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34" w:anchor="P1A6" w:history="1">
        <w:proofErr w:type="spellStart"/>
        <w:r w:rsidR="00DB1382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s</w:t>
        </w:r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zkoły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zwalnia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35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niektórych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36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lastRenderedPageBreak/>
          <w:t>edukacyjnych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ze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względu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stan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specyficzne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niepełnosprawność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kwalifikacje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zrealizowanie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37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wcześniejszym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etapie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3C43CA8C" w14:textId="675F721A" w:rsidR="00112135" w:rsidRPr="00112135" w:rsidRDefault="00112135">
      <w:pPr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formułowane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programowej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uwzględnieniem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jaki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czeń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 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wybranych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B3FDAAF" w14:textId="2E2B03B6" w:rsidR="00112135" w:rsidRPr="00112135" w:rsidRDefault="001C4A62" w:rsidP="007667FC">
      <w:pPr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 w:rsidR="00D3676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7667F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4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1.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W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trakcie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nauki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szkole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kern w:val="3"/>
          <w:sz w:val="24"/>
          <w:szCs w:val="24"/>
          <w:lang w:eastAsia="zh-CN" w:bidi="hi-IN"/>
        </w:rPr>
        <w:t>u</w:t>
      </w:r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czeń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otrzymuje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oceny</w:t>
      </w:r>
      <w:proofErr w:type="spellEnd"/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:</w:t>
      </w:r>
    </w:p>
    <w:p w14:paraId="0BB557D9" w14:textId="55831D5A" w:rsidR="00112135" w:rsidRPr="00112135" w:rsidRDefault="001C4A62">
      <w:pPr>
        <w:widowControl w:val="0"/>
        <w:numPr>
          <w:ilvl w:val="1"/>
          <w:numId w:val="51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kern w:val="3"/>
          <w:sz w:val="24"/>
          <w:szCs w:val="24"/>
          <w:lang w:eastAsia="zh-CN" w:bidi="hi-IN"/>
        </w:rPr>
        <w:t>b</w:t>
      </w:r>
      <w:r w:rsidR="0011213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ieżące</w:t>
      </w:r>
      <w:proofErr w:type="spellEnd"/>
    </w:p>
    <w:p w14:paraId="46F7E571" w14:textId="77777777" w:rsidR="00112135" w:rsidRPr="00112135" w:rsidRDefault="00112135">
      <w:pPr>
        <w:widowControl w:val="0"/>
        <w:numPr>
          <w:ilvl w:val="1"/>
          <w:numId w:val="51"/>
        </w:numPr>
        <w:suppressAutoHyphens/>
        <w:autoSpaceDN w:val="0"/>
        <w:spacing w:after="120" w:line="276" w:lineRule="auto"/>
        <w:ind w:left="109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klasyfikacyjne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:</w:t>
      </w:r>
    </w:p>
    <w:p w14:paraId="2F29F013" w14:textId="0FC73170" w:rsidR="00112135" w:rsidRPr="00112135" w:rsidRDefault="00112135">
      <w:pPr>
        <w:widowControl w:val="0"/>
        <w:numPr>
          <w:ilvl w:val="2"/>
          <w:numId w:val="51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śródroczne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koniec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pierwszego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B1382">
        <w:rPr>
          <w:rFonts w:ascii="Arial" w:hAnsi="Arial" w:cs="Arial"/>
          <w:kern w:val="3"/>
          <w:sz w:val="24"/>
          <w:szCs w:val="24"/>
          <w:lang w:eastAsia="zh-CN" w:bidi="hi-IN"/>
        </w:rPr>
        <w:t>okresu</w:t>
      </w:r>
      <w:proofErr w:type="spellEnd"/>
    </w:p>
    <w:p w14:paraId="76EBE270" w14:textId="77777777" w:rsidR="00112135" w:rsidRPr="00112135" w:rsidRDefault="00112135">
      <w:pPr>
        <w:widowControl w:val="0"/>
        <w:numPr>
          <w:ilvl w:val="2"/>
          <w:numId w:val="51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roczne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zakończenie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roku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szkolnego</w:t>
      </w:r>
      <w:proofErr w:type="spellEnd"/>
    </w:p>
    <w:p w14:paraId="525AE536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W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klasach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I – III,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nauczyciele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stosują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oceny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opisowe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opierając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się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na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5-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cio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stopniowej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skali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punktowej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,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według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następujących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wymagań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:</w:t>
      </w:r>
    </w:p>
    <w:p w14:paraId="041832A5" w14:textId="77777777" w:rsidR="00112135" w:rsidRPr="00112135" w:rsidRDefault="00112135" w:rsidP="0051329C">
      <w:pPr>
        <w:widowControl w:val="0"/>
        <w:suppressAutoHyphens/>
        <w:autoSpaceDN w:val="0"/>
        <w:spacing w:after="120" w:line="276" w:lineRule="auto"/>
        <w:ind w:left="72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tbl>
      <w:tblPr>
        <w:tblW w:w="98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3"/>
        <w:gridCol w:w="8335"/>
      </w:tblGrid>
      <w:tr w:rsidR="00112135" w:rsidRPr="00112135" w14:paraId="7063FBAE" w14:textId="77777777" w:rsidTr="00FD1C3B">
        <w:trPr>
          <w:trHeight w:val="590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B983E" w14:textId="77777777" w:rsidR="00112135" w:rsidRPr="00112135" w:rsidRDefault="00112135" w:rsidP="0051329C">
            <w:pPr>
              <w:spacing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12135"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Ilość</w:t>
            </w:r>
            <w:proofErr w:type="spellEnd"/>
            <w:r w:rsidRPr="001121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punktów</w:t>
            </w:r>
            <w:proofErr w:type="spellEnd"/>
          </w:p>
        </w:tc>
        <w:tc>
          <w:tcPr>
            <w:tcW w:w="8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C541E" w14:textId="77777777" w:rsidR="00112135" w:rsidRPr="00112135" w:rsidRDefault="00112135" w:rsidP="0051329C">
            <w:pPr>
              <w:spacing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121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Treści</w:t>
            </w:r>
            <w:proofErr w:type="spellEnd"/>
            <w:r w:rsidRPr="001121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edukacyjne</w:t>
            </w:r>
            <w:proofErr w:type="spellEnd"/>
          </w:p>
        </w:tc>
      </w:tr>
    </w:tbl>
    <w:p w14:paraId="46BB3AEC" w14:textId="77777777" w:rsidR="00112135" w:rsidRPr="00112135" w:rsidRDefault="00112135" w:rsidP="0051329C">
      <w:pPr>
        <w:spacing w:after="120" w:line="276" w:lineRule="auto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POLONISTYCZNA</w:t>
      </w:r>
    </w:p>
    <w:p w14:paraId="17D03B31" w14:textId="77777777" w:rsidR="00112135" w:rsidRPr="00112135" w:rsidRDefault="00112135" w:rsidP="0051329C">
      <w:pPr>
        <w:spacing w:after="120" w:line="276" w:lineRule="auto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CZYTANIE</w:t>
      </w:r>
    </w:p>
    <w:tbl>
      <w:tblPr>
        <w:tblW w:w="9756" w:type="dxa"/>
        <w:tblInd w:w="-3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7"/>
        <w:gridCol w:w="8969"/>
      </w:tblGrid>
      <w:tr w:rsidR="00112135" w:rsidRPr="00112135" w14:paraId="15A65C8B" w14:textId="77777777" w:rsidTr="00FD1C3B">
        <w:trPr>
          <w:trHeight w:val="48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B76E8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D6D48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wyraziście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płynnie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ze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zrozumieniem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8C089F2" w14:textId="77777777" w:rsidTr="00FD1C3B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8FDDD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FD80E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28392E2D" w14:textId="77777777" w:rsidTr="00FD1C3B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8E23B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BB8B1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je.</w:t>
            </w:r>
          </w:p>
        </w:tc>
      </w:tr>
      <w:tr w:rsidR="00112135" w:rsidRPr="00112135" w14:paraId="122DC957" w14:textId="77777777" w:rsidTr="00FD1C3B">
        <w:trPr>
          <w:trHeight w:val="7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D3FF4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B31AE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krótkie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drukowane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potknięciami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częściowo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6E39591C" w14:textId="77777777" w:rsidTr="00FD1C3B">
        <w:trPr>
          <w:trHeight w:val="789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1BC17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97BA5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wolnym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tempie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licznymi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potknięciami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słabo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czytany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1FEB39C" w14:textId="77777777" w:rsidTr="00FD1C3B">
        <w:trPr>
          <w:trHeight w:val="263"/>
        </w:trPr>
        <w:tc>
          <w:tcPr>
            <w:tcW w:w="9756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C6941" w14:textId="77777777" w:rsidR="00112135" w:rsidRPr="00112135" w:rsidRDefault="00112135" w:rsidP="0051329C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112135">
              <w:rPr>
                <w:rFonts w:ascii="Arial" w:hAnsi="Arial" w:cs="Arial"/>
              </w:rPr>
              <w:t>MÓWIENIE</w:t>
            </w:r>
          </w:p>
        </w:tc>
      </w:tr>
      <w:tr w:rsidR="00112135" w:rsidRPr="00112135" w14:paraId="61D091F0" w14:textId="77777777" w:rsidTr="00FD1C3B">
        <w:trPr>
          <w:trHeight w:val="789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D4F12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F58DB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Swobodnie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rozwiniętej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uporządkowanej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wielozdaniowej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wyrazić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swoje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myśli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33851D59" w14:textId="77777777" w:rsidTr="00FD1C3B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B8FDD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AC570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pełnymi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rozwiniętymi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temat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6410F937" w14:textId="77777777" w:rsidTr="00FD1C3B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3BA00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33D3C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określony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temat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6D792DB" w14:textId="77777777" w:rsidTr="00FD1C3B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5ABB0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870AD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pojedynczymi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68B230A" w14:textId="77777777" w:rsidTr="00FD1C3B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9DF0F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F13E6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niechętnie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 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pojedynczymi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wyrazami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</w:p>
        </w:tc>
      </w:tr>
    </w:tbl>
    <w:p w14:paraId="32CC1139" w14:textId="77777777" w:rsidR="00112135" w:rsidRPr="00112135" w:rsidRDefault="00112135" w:rsidP="0051329C">
      <w:pPr>
        <w:spacing w:after="120" w:line="276" w:lineRule="auto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lastRenderedPageBreak/>
        <w:t>PISANIE</w:t>
      </w:r>
    </w:p>
    <w:tbl>
      <w:tblPr>
        <w:tblW w:w="9781" w:type="dxa"/>
        <w:tblInd w:w="-1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5"/>
        <w:gridCol w:w="8976"/>
      </w:tblGrid>
      <w:tr w:rsidR="00112135" w:rsidRPr="00112135" w14:paraId="21BE37FE" w14:textId="77777777" w:rsidTr="00FD1C3B">
        <w:trPr>
          <w:trHeight w:val="194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D8256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3DF3C9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estetycznie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szybkim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tempie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bez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układa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zapisuje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wypowiedź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wielozdaniową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38CF759B" w14:textId="77777777" w:rsidTr="00FD1C3B">
        <w:trPr>
          <w:trHeight w:val="805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76DA2D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9CAE16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starannie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bez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ułożyć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zapisać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kilkuzdaniową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wypowiedź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B599E66" w14:textId="77777777" w:rsidTr="00FD1C3B">
        <w:trPr>
          <w:trHeight w:val="663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DF9FA4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FC125E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nielicznymi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układa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krótkie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odpowiedzi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pytania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0A18816" w14:textId="77777777" w:rsidTr="00FD1C3B">
        <w:trPr>
          <w:trHeight w:val="419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1EB1BB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952462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mało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starannie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popełnia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 </w:t>
            </w:r>
          </w:p>
        </w:tc>
      </w:tr>
      <w:tr w:rsidR="00112135" w:rsidRPr="00112135" w14:paraId="10834D06" w14:textId="77777777" w:rsidTr="00FD1C3B">
        <w:trPr>
          <w:trHeight w:val="325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EE8E94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E0B4C2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Pismo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mało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liczne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</w:tbl>
    <w:p w14:paraId="1AAF5484" w14:textId="77777777" w:rsidR="00965FF8" w:rsidRDefault="00965FF8" w:rsidP="0051329C">
      <w:pPr>
        <w:spacing w:after="120" w:line="276" w:lineRule="auto"/>
        <w:jc w:val="both"/>
        <w:rPr>
          <w:rFonts w:ascii="Arial" w:hAnsi="Arial" w:cs="Arial"/>
        </w:rPr>
      </w:pPr>
    </w:p>
    <w:p w14:paraId="5BFDCC6C" w14:textId="77777777" w:rsidR="00965FF8" w:rsidRDefault="00965FF8" w:rsidP="0051329C">
      <w:pPr>
        <w:spacing w:after="120" w:line="276" w:lineRule="auto"/>
        <w:jc w:val="both"/>
        <w:rPr>
          <w:rFonts w:ascii="Arial" w:hAnsi="Arial" w:cs="Arial"/>
        </w:rPr>
      </w:pPr>
    </w:p>
    <w:p w14:paraId="182E8ACA" w14:textId="534A1468" w:rsidR="00112135" w:rsidRPr="00112135" w:rsidRDefault="00112135" w:rsidP="0051329C">
      <w:pPr>
        <w:spacing w:after="120" w:line="276" w:lineRule="auto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MATEMATYCZNA</w:t>
      </w:r>
    </w:p>
    <w:tbl>
      <w:tblPr>
        <w:tblW w:w="9781" w:type="dxa"/>
        <w:tblInd w:w="-1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8"/>
        <w:gridCol w:w="8983"/>
      </w:tblGrid>
      <w:tr w:rsidR="00112135" w:rsidRPr="00112135" w14:paraId="17D47398" w14:textId="77777777" w:rsidTr="00FD1C3B">
        <w:trPr>
          <w:trHeight w:val="756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8F3648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224C43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wiedzę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wykraczające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program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 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twórczo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problemy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matematyczne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54D0A6E" w14:textId="77777777" w:rsidTr="00FD1C3B">
        <w:trPr>
          <w:trHeight w:val="765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634C1C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6BA95D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posługuje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zdobytymi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rozwiązaniu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problemów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teoretycznych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lub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praktycznych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2203B2A9" w14:textId="77777777" w:rsidTr="00FD1C3B">
        <w:trPr>
          <w:trHeight w:val="756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962043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07F62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wykorzystać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zdobyte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rozwiązywaniu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problemów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teoretycznych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lub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praktycznych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DD8E2A3" w14:textId="77777777" w:rsidTr="00FD1C3B">
        <w:trPr>
          <w:trHeight w:val="467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9D1FE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29B385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wykonywać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polecenia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popełnia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32AF889" w14:textId="77777777" w:rsidTr="00FD1C3B">
        <w:trPr>
          <w:trHeight w:val="477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7B7894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CDBF26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popełnia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liczne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</w:tbl>
    <w:p w14:paraId="628D709E" w14:textId="77777777" w:rsidR="00112135" w:rsidRPr="00112135" w:rsidRDefault="00112135" w:rsidP="0051329C">
      <w:pPr>
        <w:spacing w:after="120" w:line="276" w:lineRule="auto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SPOŁECZNO-PRZYRODNICZA</w:t>
      </w:r>
    </w:p>
    <w:tbl>
      <w:tblPr>
        <w:tblW w:w="9781" w:type="dxa"/>
        <w:tblInd w:w="-1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8"/>
        <w:gridCol w:w="8983"/>
      </w:tblGrid>
      <w:tr w:rsidR="00112135" w:rsidRPr="00112135" w14:paraId="49C0E351" w14:textId="77777777" w:rsidTr="00FD1C3B">
        <w:trPr>
          <w:trHeight w:val="559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2636DC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3917B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Posiadł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wiedzę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wykraczające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program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samorzutnych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obserwacji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wyciąga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prawidłowe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wnioski</w:t>
            </w:r>
            <w:proofErr w:type="spellEnd"/>
          </w:p>
        </w:tc>
      </w:tr>
      <w:tr w:rsidR="00112135" w:rsidRPr="00112135" w14:paraId="0AC495F3" w14:textId="77777777" w:rsidTr="00FD1C3B">
        <w:trPr>
          <w:trHeight w:val="126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D66C8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BCBDA7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duży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zasób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najbliższym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otoczeniu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środowisku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lokalnym</w:t>
            </w:r>
            <w:proofErr w:type="spellEnd"/>
          </w:p>
        </w:tc>
      </w:tr>
      <w:tr w:rsidR="00112135" w:rsidRPr="00112135" w14:paraId="29137CCD" w14:textId="77777777" w:rsidTr="00FD1C3B">
        <w:trPr>
          <w:trHeight w:val="387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B93C6E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027CC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opanował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najbliższym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otoczeniu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środowisku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lokalnym</w:t>
            </w:r>
            <w:proofErr w:type="spellEnd"/>
          </w:p>
        </w:tc>
      </w:tr>
      <w:tr w:rsidR="00112135" w:rsidRPr="00112135" w14:paraId="40BCAF95" w14:textId="77777777" w:rsidTr="00FD1C3B">
        <w:trPr>
          <w:trHeight w:val="396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78715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F61CD4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zakresu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edukacji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środowiskowej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opanował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lukami</w:t>
            </w:r>
            <w:proofErr w:type="spellEnd"/>
          </w:p>
        </w:tc>
      </w:tr>
      <w:tr w:rsidR="00112135" w:rsidRPr="00112135" w14:paraId="5E574012" w14:textId="77777777" w:rsidTr="00FD1C3B">
        <w:trPr>
          <w:trHeight w:val="667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8B44F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19F19F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poważne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braki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najbliższym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otoczeniu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obserwacji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pod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kierunkiem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</w:p>
        </w:tc>
      </w:tr>
    </w:tbl>
    <w:p w14:paraId="5441CE2D" w14:textId="77777777" w:rsidR="00112135" w:rsidRPr="00112135" w:rsidRDefault="00112135" w:rsidP="0051329C">
      <w:pPr>
        <w:spacing w:after="0" w:line="276" w:lineRule="auto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ARTYSTYCZNO-TECHNICZNA</w:t>
      </w:r>
    </w:p>
    <w:tbl>
      <w:tblPr>
        <w:tblW w:w="9781" w:type="dxa"/>
        <w:tblInd w:w="-1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5"/>
        <w:gridCol w:w="8986"/>
      </w:tblGrid>
      <w:tr w:rsidR="00112135" w:rsidRPr="00112135" w14:paraId="323C8670" w14:textId="77777777" w:rsidTr="00FD1C3B">
        <w:trPr>
          <w:trHeight w:val="732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8F73CE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5A8F69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dużym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zaangażowaniem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wysokim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poziomie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artystycznym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prace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.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Poszukuje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własnych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oryginalnych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rozwiązań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63F221A0" w14:textId="77777777" w:rsidTr="00FD1C3B">
        <w:trPr>
          <w:trHeight w:val="742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FE419D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281673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Starannie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dokładnie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określone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przez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wykorzystać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zdobyte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1C07763" w14:textId="77777777" w:rsidTr="00FD1C3B">
        <w:trPr>
          <w:trHeight w:val="425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00EE09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lastRenderedPageBreak/>
              <w:t>4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B8B339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zaproponowane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przez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3072355F" w14:textId="77777777" w:rsidTr="00FD1C3B">
        <w:trPr>
          <w:trHeight w:val="425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B0D71A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38B486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Mało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wysiłku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wkłada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wykonanie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zadań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589E152" w14:textId="77777777" w:rsidTr="00FD1C3B">
        <w:trPr>
          <w:trHeight w:val="425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65C4C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FA0D4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Niedbale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</w:tbl>
    <w:p w14:paraId="2595EDBE" w14:textId="77777777" w:rsidR="00112135" w:rsidRPr="00112135" w:rsidRDefault="00112135" w:rsidP="0051329C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112135">
        <w:rPr>
          <w:rFonts w:ascii="Arial" w:hAnsi="Arial" w:cs="Arial"/>
          <w:sz w:val="24"/>
          <w:szCs w:val="24"/>
        </w:rPr>
        <w:t>JĘZYK  ANGIELSKI</w:t>
      </w:r>
    </w:p>
    <w:tbl>
      <w:tblPr>
        <w:tblW w:w="9781" w:type="dxa"/>
        <w:tblInd w:w="-3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0"/>
        <w:gridCol w:w="9021"/>
      </w:tblGrid>
      <w:tr w:rsidR="00112135" w:rsidRPr="00112135" w14:paraId="1B763A3B" w14:textId="77777777" w:rsidTr="00FD1C3B">
        <w:trPr>
          <w:trHeight w:val="73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E5B88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A2B27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sens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historyjek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bajek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posługuje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słownictwem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poznanym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lekcji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zredagować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krotki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0CD2300" w14:textId="77777777" w:rsidTr="00FD1C3B">
        <w:trPr>
          <w:trHeight w:val="74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4B2B7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8E2AF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polecenia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udziela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odpowiedzi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pytania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napisać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krotki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według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wzoru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0198627D" w14:textId="77777777" w:rsidTr="00FD1C3B">
        <w:trPr>
          <w:trHeight w:val="73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47F29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EF84C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ze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słuchu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przypomina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sobie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dawno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poznane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słowa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rozpoznaje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znaczenie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napisanych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0904D97" w14:textId="77777777" w:rsidTr="00FD1C3B">
        <w:trPr>
          <w:trHeight w:val="74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717F2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E8426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Uważnie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słucha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innych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uczniów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słowami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przepisuje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4510689" w14:textId="77777777" w:rsidTr="00FD1C3B">
        <w:trPr>
          <w:trHeight w:val="74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D8500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45301" w14:textId="77777777" w:rsidR="00112135" w:rsidRPr="00112135" w:rsidRDefault="00112135" w:rsidP="0051329C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pracuje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lekcji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powtarza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za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modelem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(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kasetą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).</w:t>
            </w:r>
          </w:p>
        </w:tc>
      </w:tr>
    </w:tbl>
    <w:p w14:paraId="73747FF2" w14:textId="77777777" w:rsidR="00112135" w:rsidRPr="00112135" w:rsidRDefault="00112135" w:rsidP="0051329C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</w:p>
    <w:p w14:paraId="575D605F" w14:textId="77777777" w:rsidR="00112135" w:rsidRPr="00112135" w:rsidRDefault="00112135" w:rsidP="0051329C">
      <w:pPr>
        <w:widowControl w:val="0"/>
        <w:suppressAutoHyphens/>
        <w:autoSpaceDN w:val="0"/>
        <w:spacing w:after="120" w:line="276" w:lineRule="auto"/>
        <w:ind w:left="720" w:hanging="36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</w:p>
    <w:p w14:paraId="34470749" w14:textId="7F54DCB5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Za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zgodą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965FF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czniowie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szkoły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uczestniczą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lekcjach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religii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według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skali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punktowej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 6,5,4,3,2.</w:t>
      </w:r>
    </w:p>
    <w:p w14:paraId="23EF4F24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Aby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mogły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zostać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zdefiniowane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wystarczająco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jasno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precyzyjnie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nauczyciele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wszystkich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poziomach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eastAsia="Times New Roman" w:hAnsi="Arial" w:cs="Arial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stosują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dwa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poziomy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: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pełne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podstawowe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2EBBE6D4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Formułując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wymagania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podstawowe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,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nauczyciel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pod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względem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merytorycznym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odnosi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się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przede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wszystkim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do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podstawy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programowej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.</w:t>
      </w:r>
    </w:p>
    <w:p w14:paraId="7993292E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Formułując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pod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względem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merytorycznym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odnosi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wszystkim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1D9FC592" w14:textId="0AB3852B" w:rsid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bieżące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końcowe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drugim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trzecim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etapie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stopniach</w:t>
      </w:r>
      <w:proofErr w:type="spellEnd"/>
      <w:r w:rsidR="009F37F7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328F471" w14:textId="447CA106" w:rsidR="009F37F7" w:rsidRPr="007C5B6C" w:rsidRDefault="009F37F7">
      <w:pPr>
        <w:pStyle w:val="Akapitzlist"/>
        <w:widowControl w:val="0"/>
        <w:numPr>
          <w:ilvl w:val="0"/>
          <w:numId w:val="87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</w:pP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opanowanie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pełnego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zakresu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samodzielny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rozwój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zdolności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twórcze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problemów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aktywne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uczestnictwo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procesie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edukacji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  <w:t>celujący</w:t>
      </w:r>
      <w:proofErr w:type="spellEnd"/>
      <w:r w:rsidRPr="007C5B6C"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  <w:t xml:space="preserve"> - 6</w:t>
      </w:r>
    </w:p>
    <w:p w14:paraId="156B2F42" w14:textId="2E30D4DF" w:rsidR="00112135" w:rsidRPr="007C5B6C" w:rsidRDefault="009F37F7">
      <w:pPr>
        <w:pStyle w:val="Akapitzlist"/>
        <w:widowControl w:val="0"/>
        <w:numPr>
          <w:ilvl w:val="0"/>
          <w:numId w:val="87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atysfakcjonujące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pełnych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  <w:t>bardzo</w:t>
      </w:r>
      <w:proofErr w:type="spellEnd"/>
      <w:r w:rsidR="00112135" w:rsidRPr="007C5B6C"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  <w:t xml:space="preserve"> dobry-5</w:t>
      </w:r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4C00B9D0" w14:textId="5381C0CD" w:rsidR="00112135" w:rsidRPr="007C5B6C" w:rsidRDefault="009F37F7">
      <w:pPr>
        <w:pStyle w:val="Akapitzlist"/>
        <w:widowControl w:val="0"/>
        <w:numPr>
          <w:ilvl w:val="0"/>
          <w:numId w:val="87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</w:t>
      </w:r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kceptowalne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pełnych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skutkuję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r w:rsidR="00112135" w:rsidRPr="007C5B6C"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  <w:t>dobry-4.</w:t>
      </w:r>
    </w:p>
    <w:p w14:paraId="52E53B4D" w14:textId="0E524C10" w:rsidR="00112135" w:rsidRPr="007C5B6C" w:rsidRDefault="009F37F7">
      <w:pPr>
        <w:pStyle w:val="Akapitzlist"/>
        <w:widowControl w:val="0"/>
        <w:numPr>
          <w:ilvl w:val="0"/>
          <w:numId w:val="87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atysfakcjonujące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podstawowych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r w:rsidR="00112135" w:rsidRPr="007C5B6C"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  <w:t>dostateczny-3.</w:t>
      </w:r>
    </w:p>
    <w:p w14:paraId="3F20D18A" w14:textId="49954C11" w:rsidR="00112135" w:rsidRPr="007C5B6C" w:rsidRDefault="007C5B6C">
      <w:pPr>
        <w:pStyle w:val="Akapitzlist"/>
        <w:widowControl w:val="0"/>
        <w:numPr>
          <w:ilvl w:val="0"/>
          <w:numId w:val="87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</w:t>
      </w:r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kceptowalne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podstawowych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r w:rsidR="00112135" w:rsidRPr="007C5B6C">
        <w:rPr>
          <w:rFonts w:ascii="Arial" w:hAnsi="Arial" w:cs="Arial"/>
          <w:b/>
          <w:bCs/>
          <w:color w:val="000000"/>
          <w:kern w:val="3"/>
          <w:sz w:val="24"/>
          <w:szCs w:val="24"/>
          <w:lang w:eastAsia="zh-CN" w:bidi="hi-IN"/>
        </w:rPr>
        <w:lastRenderedPageBreak/>
        <w:t>dopuszczający-2.</w:t>
      </w:r>
    </w:p>
    <w:p w14:paraId="28C09A0C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bieżące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dokumentacji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postaci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cyfrowej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klasyfikacyjne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pełnym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brzmieniu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wskazany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ust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1.</w:t>
      </w:r>
    </w:p>
    <w:p w14:paraId="7FE28636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ocenianiu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klasyfikacyjnym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śródrocznym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zapisu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dokonuje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pełnym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brzmieniu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albo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 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formie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skrótu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które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brzmią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następujący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:</w:t>
      </w:r>
    </w:p>
    <w:p w14:paraId="3043CD3D" w14:textId="77777777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celujący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cel</w:t>
      </w:r>
    </w:p>
    <w:p w14:paraId="34256E4F" w14:textId="77777777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bardzo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dobry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bdb</w:t>
      </w:r>
      <w:proofErr w:type="spellEnd"/>
    </w:p>
    <w:p w14:paraId="1B059BAD" w14:textId="77777777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dobry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db</w:t>
      </w:r>
      <w:proofErr w:type="spellEnd"/>
    </w:p>
    <w:p w14:paraId="4132008F" w14:textId="77777777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dostateczny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dst</w:t>
      </w:r>
      <w:proofErr w:type="spellEnd"/>
    </w:p>
    <w:p w14:paraId="364C3715" w14:textId="77777777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dopuszczający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dop</w:t>
      </w:r>
    </w:p>
    <w:p w14:paraId="24E9DEE5" w14:textId="77777777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ind w:left="1777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niedostateczny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ndst</w:t>
      </w:r>
      <w:proofErr w:type="spellEnd"/>
    </w:p>
    <w:p w14:paraId="3B18CEDC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ocenianiu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bieżącym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dopuszcza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stosowanie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 plus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„+”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minus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„–”. Plus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.„+”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oznacza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osiągnięcia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Ucznia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bliższe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wyższej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kategorii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, a minus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„-”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oznacza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niższą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kategorię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.</w:t>
      </w:r>
    </w:p>
    <w:p w14:paraId="41C49554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Dopuszcza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ocenianiu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stosowanie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plusów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„+”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minusów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„-„ , za w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szczególności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brak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dobre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przygotowania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poziom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aktywności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zajęciach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2DA19554" w14:textId="77777777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bieżące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dokumentacji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cyfrowej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.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brzmieniu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wskazany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 2.</w:t>
      </w:r>
    </w:p>
    <w:p w14:paraId="2AEA7AE1" w14:textId="41B40369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Przekazywanie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413D29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czniom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rodzicom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uzyskanie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rzeczywistej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413D29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czniem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płaszczyźnie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zdobywania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                       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poszerzania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stymulowanie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413D29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wysiłku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tylko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dużego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ale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wszystkim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racjonalnego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078C888" w14:textId="1D4DA51E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wymaganiach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413D29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czniowie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szkoła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macierzysta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powiadamiani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chwili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przekazywania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413D29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pacjenta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naszej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placówce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34B1C520" w14:textId="6D518E43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rozmowie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bezpośredniej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413D29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czniowie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szkoła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,</w:t>
      </w:r>
    </w:p>
    <w:p w14:paraId="22E42D8D" w14:textId="77777777" w:rsidR="00112135" w:rsidRPr="00112135" w:rsidRDefault="00112135">
      <w:pPr>
        <w:widowControl w:val="0"/>
        <w:numPr>
          <w:ilvl w:val="0"/>
          <w:numId w:val="75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Pisemnie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szkoła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26B43FCC" w14:textId="433C35A6" w:rsidR="00112135" w:rsidRPr="00112135" w:rsidRDefault="00112135">
      <w:pPr>
        <w:widowControl w:val="0"/>
        <w:numPr>
          <w:ilvl w:val="0"/>
          <w:numId w:val="51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Jeżeli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wyniku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klasyfikacji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śródrocznej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stwierdzono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że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poziom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70BE0">
        <w:rPr>
          <w:rFonts w:ascii="Arial" w:hAnsi="Arial" w:cs="Arial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uniemożliwi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utrudni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mu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kontynuowanie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nauki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klasie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programowo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wyższej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870BE0">
        <w:rPr>
          <w:rFonts w:ascii="Arial" w:hAnsi="Arial" w:cs="Arial"/>
          <w:kern w:val="3"/>
          <w:sz w:val="24"/>
          <w:szCs w:val="24"/>
          <w:lang w:eastAsia="zh-CN" w:bidi="hi-IN"/>
        </w:rPr>
        <w:t>s</w:t>
      </w:r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zkoła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umożliwia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uczniowi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uzupełnienie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braków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.</w:t>
      </w:r>
    </w:p>
    <w:p w14:paraId="466CA12D" w14:textId="7B2DF498" w:rsidR="00112135" w:rsidRPr="00112135" w:rsidRDefault="00112135" w:rsidP="0051329C">
      <w:pPr>
        <w:keepNext/>
        <w:widowControl w:val="0"/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/>
          <w:bCs/>
          <w:kern w:val="3"/>
          <w:sz w:val="24"/>
          <w:szCs w:val="24"/>
          <w:lang w:eastAsia="zh-CN" w:bidi="hi-IN"/>
        </w:rPr>
      </w:pPr>
    </w:p>
    <w:p w14:paraId="50701E41" w14:textId="27955222" w:rsidR="00112135" w:rsidRPr="00112135" w:rsidRDefault="008C3DC6" w:rsidP="007667FC">
      <w:pPr>
        <w:keepNext/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7667F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5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1.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Procedury</w:t>
      </w:r>
      <w:proofErr w:type="spellEnd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związane</w:t>
      </w:r>
      <w:proofErr w:type="spellEnd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ocenianiem</w:t>
      </w:r>
      <w:proofErr w:type="spellEnd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osiągnięć</w:t>
      </w:r>
      <w:proofErr w:type="spellEnd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szkolnych</w:t>
      </w:r>
      <w:proofErr w:type="spellEnd"/>
    </w:p>
    <w:p w14:paraId="78457475" w14:textId="46526CCB" w:rsidR="00112135" w:rsidRPr="00112135" w:rsidRDefault="00112135">
      <w:pPr>
        <w:keepNext/>
        <w:widowControl w:val="0"/>
        <w:numPr>
          <w:ilvl w:val="1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hyperlink r:id="rId38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Nauczyciele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przyjęciu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oddział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informują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317DE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hyperlink r:id="rId39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ich </w:t>
      </w:r>
      <w:hyperlink r:id="rId40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rodziców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:</w:t>
      </w:r>
    </w:p>
    <w:p w14:paraId="1B91AC56" w14:textId="581A5F83" w:rsidR="00112135" w:rsidRPr="00112135" w:rsidRDefault="00112135">
      <w:pPr>
        <w:keepNext/>
        <w:widowControl w:val="0"/>
        <w:numPr>
          <w:ilvl w:val="2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wymaganiach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niezbędnych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otrzymania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41" w:anchor="P1A6" w:history="1">
        <w:proofErr w:type="spellStart"/>
        <w:r w:rsidR="00870BE0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u</w:t>
        </w:r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poszczególnych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śródrocznych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rocznych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klasyfikacyjnych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hyperlink r:id="rId42" w:anchor="P1A329" w:history="1">
        <w:proofErr w:type="spellStart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lastRenderedPageBreak/>
          <w:t>edukacyjnych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wynikających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realizowanego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siebie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programu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44677646" w14:textId="35E2D923" w:rsidR="00112135" w:rsidRPr="00870BE0" w:rsidRDefault="00112135">
      <w:pPr>
        <w:keepNext/>
        <w:widowControl w:val="0"/>
        <w:numPr>
          <w:ilvl w:val="2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sposobach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43" w:anchor="P1A6" w:history="1">
        <w:proofErr w:type="spellStart"/>
        <w:r w:rsidR="00317DEE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u</w:t>
        </w:r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czniów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595624C7" w14:textId="4B4FAB8E" w:rsidR="00112135" w:rsidRPr="00870BE0" w:rsidRDefault="00112135">
      <w:pPr>
        <w:keepNext/>
        <w:widowControl w:val="0"/>
        <w:numPr>
          <w:ilvl w:val="1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Wychowawca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oddziału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informuje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317DE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hyperlink r:id="rId44" w:anchor="P1A6" w:history="1"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czniów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ich </w:t>
      </w:r>
      <w:hyperlink r:id="rId45" w:anchor="P1A6" w:history="1">
        <w:proofErr w:type="spellStart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rodziców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o</w:t>
      </w:r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warunkach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sposobie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kryteriach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zachowania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58CDBAF6" w14:textId="4E990CE8" w:rsidR="00112135" w:rsidRPr="00112135" w:rsidRDefault="00112135">
      <w:pPr>
        <w:keepNext/>
        <w:widowControl w:val="0"/>
        <w:numPr>
          <w:ilvl w:val="1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Częstotliwość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formy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uzależnione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długości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pobytu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placówce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indywidualnych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cech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sytuacji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zdrowotnej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.</w:t>
      </w:r>
    </w:p>
    <w:p w14:paraId="678A52F2" w14:textId="77777777" w:rsidR="00112135" w:rsidRPr="00112135" w:rsidRDefault="00112135">
      <w:pPr>
        <w:keepNext/>
        <w:widowControl w:val="0"/>
        <w:numPr>
          <w:ilvl w:val="1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Stosowane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mogą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odpowiedzi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pisemne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.</w:t>
      </w:r>
    </w:p>
    <w:p w14:paraId="409CF71D" w14:textId="77777777" w:rsidR="00112135" w:rsidRPr="00112135" w:rsidRDefault="00112135">
      <w:pPr>
        <w:keepNext/>
        <w:widowControl w:val="0"/>
        <w:numPr>
          <w:ilvl w:val="1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Szczegółowe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kryteria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poszczególnych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przedmiotów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ustala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                    w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Przedmiotowych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Systemach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.</w:t>
      </w:r>
    </w:p>
    <w:p w14:paraId="60C0EE46" w14:textId="45F5A3B3" w:rsidR="00112135" w:rsidRPr="00112135" w:rsidRDefault="00112135">
      <w:pPr>
        <w:keepNext/>
        <w:widowControl w:val="0"/>
        <w:numPr>
          <w:ilvl w:val="1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poziomu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powinny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dokonywane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systematycznie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różnych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formach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warunkach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zapewniających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ich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obiektywność</w:t>
      </w:r>
      <w:proofErr w:type="spellEnd"/>
      <w:r w:rsidR="00317DE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,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317DE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ceny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jawne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zarówno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317DE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jak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rodziców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ustalane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znanych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kryteriów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.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Zachowanie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lekcji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stanowić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kryterium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poziomu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danego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przedmiotu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.</w:t>
      </w:r>
    </w:p>
    <w:p w14:paraId="6481CBFE" w14:textId="4216D904" w:rsidR="00112135" w:rsidRPr="00112135" w:rsidRDefault="00112135">
      <w:pPr>
        <w:keepNext/>
        <w:widowControl w:val="0"/>
        <w:numPr>
          <w:ilvl w:val="1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Jedną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form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obejmujący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swoim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zakresem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całość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część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zrealizowanego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materiału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z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że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:</w:t>
      </w:r>
    </w:p>
    <w:p w14:paraId="627BC3EF" w14:textId="37DAA821" w:rsidR="00112135" w:rsidRPr="00112135" w:rsidRDefault="00112135">
      <w:pPr>
        <w:keepNext/>
        <w:widowControl w:val="0"/>
        <w:numPr>
          <w:ilvl w:val="2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zobowiązany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zapowiadania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zapisania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go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dzienniku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termin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ustalony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indywidualni</w:t>
      </w:r>
      <w:r w:rsid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czniem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4118A0E9" w14:textId="30E1454A" w:rsidR="00112135" w:rsidRPr="00112135" w:rsidRDefault="00112135">
      <w:pPr>
        <w:keepNext/>
        <w:widowControl w:val="0"/>
        <w:numPr>
          <w:ilvl w:val="2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jednym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dniu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tylko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jeden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tygodniu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-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trzy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, (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wliczając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ustaloną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ilość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prac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poprawkowych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). Za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zgodą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/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możliwe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przeprowadzenie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kolejnego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danym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tygodniu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68E1D280" w14:textId="4FCCE142" w:rsidR="00112135" w:rsidRPr="00112135" w:rsidRDefault="00112135">
      <w:pPr>
        <w:keepNext/>
        <w:widowControl w:val="0"/>
        <w:numPr>
          <w:ilvl w:val="2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powinny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poprawione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niezwłoczn</w:t>
      </w:r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ie</w:t>
      </w:r>
      <w:proofErr w:type="spellEnd"/>
      <w:r w:rsid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omówione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czniem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przechowywane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nauczyciela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końca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bieżącego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roku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szkolnego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prośbę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rodziców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szkoły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przekazane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placówki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4D6F7E48" w14:textId="56109388" w:rsidR="00252A5B" w:rsidRDefault="00112135">
      <w:pPr>
        <w:keepNext/>
        <w:widowControl w:val="0"/>
        <w:numPr>
          <w:ilvl w:val="2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dokumentacja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dotycząca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udostępniana</w:t>
      </w:r>
      <w:proofErr w:type="spellEnd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bieżąco</w:t>
      </w:r>
      <w:proofErr w:type="spellEnd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uczniowi</w:t>
      </w:r>
      <w:proofErr w:type="spellEnd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71107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rodzicom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.</w:t>
      </w:r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 </w:t>
      </w:r>
    </w:p>
    <w:p w14:paraId="65C7CAC4" w14:textId="65297305" w:rsidR="004E10D6" w:rsidRPr="004E10D6" w:rsidRDefault="00680736">
      <w:pPr>
        <w:keepNext/>
        <w:widowControl w:val="0"/>
        <w:numPr>
          <w:ilvl w:val="2"/>
          <w:numId w:val="53"/>
        </w:numPr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bCs/>
          <w:kern w:val="3"/>
          <w:sz w:val="24"/>
          <w:szCs w:val="24"/>
          <w:lang w:eastAsia="zh-CN" w:bidi="hi-IN"/>
        </w:rPr>
        <w:t>p</w:t>
      </w:r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ozostała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dokumentacja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dotycząca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oceniania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ucznia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udostępniana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wglądu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uczniowi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i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jego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rodzicom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przez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nauczyciela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na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terenie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szkoły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terminie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dogodnym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dla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każdej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ze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stron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i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ustalonym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przez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nauczyciela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lub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dyrektora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szkoły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.</w:t>
      </w:r>
    </w:p>
    <w:p w14:paraId="42B0D242" w14:textId="77777777" w:rsidR="00112135" w:rsidRPr="00112135" w:rsidRDefault="00112135">
      <w:pPr>
        <w:widowControl w:val="0"/>
        <w:numPr>
          <w:ilvl w:val="0"/>
          <w:numId w:val="54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roczną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wystawia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lastRenderedPageBreak/>
        <w:t>podstawie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uzyskanych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danym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półroczu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roku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147EF34A" w14:textId="727F4F0F" w:rsidR="00112135" w:rsidRPr="00112135" w:rsidRDefault="00112135">
      <w:pPr>
        <w:widowControl w:val="0"/>
        <w:numPr>
          <w:ilvl w:val="0"/>
          <w:numId w:val="54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roczna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wystawiona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Przedmiotowego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Systemu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.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Tryb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poprawy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proponowanej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wyższą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reguluje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Przedmiotowy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System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danego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przedmiotu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5481208" w14:textId="51F1A53A" w:rsidR="00112135" w:rsidRPr="00112135" w:rsidRDefault="00112135">
      <w:pPr>
        <w:widowControl w:val="0"/>
        <w:numPr>
          <w:ilvl w:val="0"/>
          <w:numId w:val="54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4E10D6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zapisywane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zeszytach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przedmiotowych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dziennikach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lekcyjnych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zaświadczeniach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ocenami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cząstkowymi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opisowymi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18E8A6EF" w14:textId="68369D39" w:rsidR="00112135" w:rsidRPr="00112135" w:rsidRDefault="00112135">
      <w:pPr>
        <w:widowControl w:val="0"/>
        <w:numPr>
          <w:ilvl w:val="0"/>
          <w:numId w:val="54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Uczniowie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szkoła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macierzysta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mają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wgląd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otrzymywanych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252A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każdym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momencie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czasie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BC6D0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zkoły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3D9C644" w14:textId="77777777" w:rsidR="00BC6D0C" w:rsidRDefault="00112135">
      <w:pPr>
        <w:widowControl w:val="0"/>
        <w:numPr>
          <w:ilvl w:val="0"/>
          <w:numId w:val="54"/>
        </w:numPr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obowiązują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wzory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zaświadczeń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pobycie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przekazywane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placówki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252A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wypisie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ze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1F544F5F" w14:textId="15057242" w:rsidR="005908AE" w:rsidRDefault="00F24D92" w:rsidP="007667FC">
      <w:pPr>
        <w:widowControl w:val="0"/>
        <w:suppressAutoHyphens/>
        <w:autoSpaceDN w:val="0"/>
        <w:spacing w:after="120" w:line="276" w:lineRule="auto"/>
        <w:ind w:left="170"/>
        <w:jc w:val="both"/>
        <w:textAlignment w:val="baseline"/>
        <w:rPr>
          <w:rFonts w:ascii="Arial" w:eastAsia="Times New Roman" w:hAnsi="Arial" w:cs="Arial"/>
          <w:sz w:val="24"/>
          <w:lang w:eastAsia="pl-PL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7667F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6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1.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Oceny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bieżące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oraz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klasyfikacyjne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są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uzasadniane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przez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nauczyciela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ustnie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. </w:t>
      </w:r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Na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wniosek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BC6D0C">
        <w:rPr>
          <w:rFonts w:ascii="Arial" w:eastAsia="Times New Roman" w:hAnsi="Arial" w:cs="Arial"/>
          <w:sz w:val="24"/>
          <w:lang w:eastAsia="pl-PL"/>
        </w:rPr>
        <w:t>u</w:t>
      </w:r>
      <w:r w:rsidR="005908AE" w:rsidRPr="00BC6D0C">
        <w:rPr>
          <w:rFonts w:ascii="Arial" w:eastAsia="Times New Roman" w:hAnsi="Arial" w:cs="Arial"/>
          <w:sz w:val="24"/>
          <w:lang w:eastAsia="pl-PL"/>
        </w:rPr>
        <w:t>cznia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lub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jego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rodziców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,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nauczyciel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uzasadnia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ustaloną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ocenę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 w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formie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pisemnej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lub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BC6D0C">
        <w:rPr>
          <w:rFonts w:ascii="Arial" w:eastAsia="Times New Roman" w:hAnsi="Arial" w:cs="Arial"/>
          <w:sz w:val="24"/>
          <w:lang w:eastAsia="pl-PL"/>
        </w:rPr>
        <w:t>elektronicznej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.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Uzasadnienie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może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przybrać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formę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punktacji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,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przy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czym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wówczas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nauczyciel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ma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obowiązek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wyjaśnić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zasady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przyznawania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punktów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>.</w:t>
      </w:r>
    </w:p>
    <w:p w14:paraId="41BCE6AB" w14:textId="6A8E8C11" w:rsidR="00F24D92" w:rsidRPr="00F24D92" w:rsidRDefault="00F24D92">
      <w:pPr>
        <w:pStyle w:val="Akapitzlist"/>
        <w:widowControl w:val="0"/>
        <w:numPr>
          <w:ilvl w:val="0"/>
          <w:numId w:val="76"/>
        </w:numPr>
        <w:suppressAutoHyphens/>
        <w:autoSpaceDN w:val="0"/>
        <w:spacing w:after="120" w:line="276" w:lineRule="auto"/>
        <w:ind w:left="1154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Uzasadnienie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powinno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jej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wyjaśnieniem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odniesieniu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I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stopnia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ich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realizacji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4753C66" w14:textId="63EAF141" w:rsidR="003010FB" w:rsidRPr="003010FB" w:rsidRDefault="00F24D92" w:rsidP="0051329C">
      <w:pPr>
        <w:pStyle w:val="Default"/>
        <w:spacing w:line="276" w:lineRule="auto"/>
        <w:ind w:left="170"/>
        <w:rPr>
          <w:rFonts w:ascii="Arial" w:hAnsi="Arial" w:cs="Arial"/>
          <w:color w:val="auto"/>
        </w:rPr>
      </w:pPr>
      <w:r w:rsidRPr="00112135">
        <w:rPr>
          <w:rFonts w:ascii="Arial" w:hAnsi="Arial" w:cs="Arial"/>
          <w:b/>
          <w:kern w:val="3"/>
          <w:lang w:eastAsia="zh-CN" w:bidi="hi-IN"/>
        </w:rPr>
        <w:t xml:space="preserve">§ </w:t>
      </w:r>
      <w:r w:rsidR="003010FB">
        <w:rPr>
          <w:rFonts w:ascii="Arial" w:hAnsi="Arial" w:cs="Arial"/>
          <w:b/>
          <w:kern w:val="3"/>
          <w:lang w:eastAsia="zh-CN" w:bidi="hi-IN"/>
        </w:rPr>
        <w:t>3</w:t>
      </w:r>
      <w:r w:rsidR="007667FC">
        <w:rPr>
          <w:rFonts w:ascii="Arial" w:hAnsi="Arial" w:cs="Arial"/>
          <w:b/>
          <w:kern w:val="3"/>
          <w:lang w:eastAsia="zh-CN" w:bidi="hi-IN"/>
        </w:rPr>
        <w:t>7</w:t>
      </w:r>
      <w:r w:rsidRPr="00112135">
        <w:rPr>
          <w:rFonts w:ascii="Arial" w:hAnsi="Arial" w:cs="Arial"/>
          <w:b/>
          <w:kern w:val="3"/>
          <w:lang w:eastAsia="zh-CN" w:bidi="hi-IN"/>
        </w:rPr>
        <w:t>.</w:t>
      </w:r>
      <w:r w:rsidR="003010FB" w:rsidRPr="003010FB">
        <w:rPr>
          <w:b/>
          <w:bCs/>
          <w:sz w:val="22"/>
          <w:szCs w:val="22"/>
        </w:rPr>
        <w:t xml:space="preserve"> </w:t>
      </w:r>
      <w:r w:rsidR="003010FB">
        <w:rPr>
          <w:b/>
          <w:bCs/>
          <w:sz w:val="22"/>
          <w:szCs w:val="22"/>
        </w:rPr>
        <w:t xml:space="preserve"> </w:t>
      </w:r>
      <w:r w:rsidR="003010FB" w:rsidRPr="00351F97">
        <w:rPr>
          <w:rFonts w:ascii="Arial" w:hAnsi="Arial" w:cs="Arial"/>
        </w:rPr>
        <w:t>1</w:t>
      </w:r>
      <w:r w:rsidR="003010FB">
        <w:rPr>
          <w:sz w:val="22"/>
          <w:szCs w:val="22"/>
        </w:rPr>
        <w:t xml:space="preserve">. </w:t>
      </w:r>
      <w:r w:rsidR="003010FB" w:rsidRPr="003010FB">
        <w:rPr>
          <w:rFonts w:ascii="Arial" w:hAnsi="Arial" w:cs="Arial"/>
          <w:color w:val="auto"/>
        </w:rPr>
        <w:t xml:space="preserve">Na dwa tygodnie przed rocznym klasyfikacyjnym zebraniem rady pedagogicznej nauczyciele oraz wychowawca oddziału informują ucznia i jego rodziców o przewidywanych dla niego rocznych ocenach klasyfikacyjnych z zajęć edukacyjnych i przewidywanej rocznej ocenie klasyfikacyjnej zachowania. </w:t>
      </w:r>
    </w:p>
    <w:p w14:paraId="309AFB7C" w14:textId="77777777" w:rsidR="003010FB" w:rsidRPr="003010FB" w:rsidRDefault="003010FB" w:rsidP="00821EA3">
      <w:pPr>
        <w:pStyle w:val="Default"/>
        <w:spacing w:line="276" w:lineRule="auto"/>
        <w:ind w:left="794"/>
        <w:rPr>
          <w:rFonts w:ascii="Arial" w:hAnsi="Arial" w:cs="Arial"/>
          <w:color w:val="auto"/>
        </w:rPr>
      </w:pPr>
      <w:r w:rsidRPr="003010FB">
        <w:rPr>
          <w:rFonts w:ascii="Arial" w:hAnsi="Arial" w:cs="Arial"/>
          <w:color w:val="auto"/>
        </w:rPr>
        <w:t xml:space="preserve">2. O przewidywanej negatywnej rocznej ocenie klasyfikacyjnej z zajęć edukacyjnych należy poinformować na trzy tygodnie przed rocznym klasyfikacyjnym zebraniem rady pedagogicznej. </w:t>
      </w:r>
    </w:p>
    <w:p w14:paraId="44AE8323" w14:textId="6600269E" w:rsidR="003010FB" w:rsidRPr="003010FB" w:rsidRDefault="003010FB" w:rsidP="00821EA3">
      <w:pPr>
        <w:pStyle w:val="Default"/>
        <w:spacing w:line="276" w:lineRule="auto"/>
        <w:ind w:left="794"/>
        <w:rPr>
          <w:rFonts w:ascii="Arial" w:hAnsi="Arial" w:cs="Arial"/>
          <w:color w:val="auto"/>
        </w:rPr>
      </w:pPr>
      <w:r w:rsidRPr="003010FB">
        <w:rPr>
          <w:rFonts w:ascii="Arial" w:hAnsi="Arial" w:cs="Arial"/>
          <w:color w:val="auto"/>
        </w:rPr>
        <w:t xml:space="preserve">3. Informację, o której mowa w ust. 1 i 2, przekazuje się pisemnie. </w:t>
      </w:r>
    </w:p>
    <w:p w14:paraId="75E9AD4E" w14:textId="07995458" w:rsidR="003010FB" w:rsidRPr="003010FB" w:rsidRDefault="003010FB" w:rsidP="007667FC">
      <w:pPr>
        <w:pStyle w:val="Default"/>
        <w:spacing w:line="276" w:lineRule="auto"/>
        <w:ind w:left="170"/>
        <w:rPr>
          <w:rFonts w:ascii="Arial" w:hAnsi="Arial" w:cs="Arial"/>
          <w:color w:val="auto"/>
        </w:rPr>
      </w:pPr>
      <w:bookmarkStart w:id="21" w:name="_Hlk206672929"/>
      <w:r w:rsidRPr="003010FB">
        <w:rPr>
          <w:rFonts w:ascii="Arial" w:hAnsi="Arial" w:cs="Arial"/>
          <w:b/>
          <w:bCs/>
          <w:color w:val="auto"/>
        </w:rPr>
        <w:t>§ 3</w:t>
      </w:r>
      <w:bookmarkEnd w:id="21"/>
      <w:r w:rsidR="007667FC">
        <w:rPr>
          <w:rFonts w:ascii="Arial" w:hAnsi="Arial" w:cs="Arial"/>
          <w:b/>
          <w:bCs/>
          <w:color w:val="auto"/>
        </w:rPr>
        <w:t>8</w:t>
      </w:r>
      <w:r w:rsidRPr="003010FB">
        <w:rPr>
          <w:rFonts w:ascii="Arial" w:hAnsi="Arial" w:cs="Arial"/>
          <w:b/>
          <w:bCs/>
          <w:color w:val="auto"/>
        </w:rPr>
        <w:t xml:space="preserve">. </w:t>
      </w:r>
      <w:r w:rsidRPr="003010FB">
        <w:rPr>
          <w:rFonts w:ascii="Arial" w:hAnsi="Arial" w:cs="Arial"/>
          <w:color w:val="auto"/>
        </w:rPr>
        <w:t xml:space="preserve">1. Śródroczne oceny klasyfikacyjne z zajęć edukacyjnych oraz śródroczną ocenę klasyfikacyjną zachowania ustala się na dzień przed śródrocznym klasyfikacyjnym zebraniem rady pedagogicznej. </w:t>
      </w:r>
    </w:p>
    <w:p w14:paraId="20AA7024" w14:textId="77777777" w:rsidR="003010FB" w:rsidRPr="00821EA3" w:rsidRDefault="003010FB" w:rsidP="00821EA3">
      <w:pPr>
        <w:pStyle w:val="Default"/>
        <w:spacing w:line="276" w:lineRule="auto"/>
        <w:ind w:left="907"/>
        <w:rPr>
          <w:rFonts w:ascii="Arial" w:hAnsi="Arial" w:cs="Arial"/>
          <w:color w:val="auto"/>
        </w:rPr>
      </w:pPr>
      <w:r w:rsidRPr="00821EA3">
        <w:rPr>
          <w:rFonts w:ascii="Arial" w:hAnsi="Arial" w:cs="Arial"/>
          <w:color w:val="auto"/>
        </w:rPr>
        <w:t xml:space="preserve">2. Roczne oceny klasyfikacyjne z zajęć edukacyjnych oraz roczną ocenę klasyfikacyjną zachowania ustala się na dzień przed rocznym klasyfikacyjnym zebraniem rady pedagogicznej. </w:t>
      </w:r>
    </w:p>
    <w:p w14:paraId="459CD0A5" w14:textId="77777777" w:rsidR="003010FB" w:rsidRPr="003010FB" w:rsidRDefault="003010FB" w:rsidP="00821EA3">
      <w:pPr>
        <w:pStyle w:val="Default"/>
        <w:spacing w:line="276" w:lineRule="auto"/>
        <w:ind w:left="907"/>
        <w:rPr>
          <w:rFonts w:ascii="Arial" w:hAnsi="Arial" w:cs="Arial"/>
          <w:color w:val="auto"/>
        </w:rPr>
      </w:pPr>
      <w:r w:rsidRPr="00821EA3">
        <w:rPr>
          <w:rFonts w:ascii="Arial" w:hAnsi="Arial" w:cs="Arial"/>
          <w:color w:val="auto"/>
        </w:rPr>
        <w:t>3. Śródroczne oceny klasyfikacyjne z zajęć edukacyjnych oraz śródroczna ocena</w:t>
      </w:r>
      <w:r w:rsidRPr="003010FB">
        <w:rPr>
          <w:rFonts w:ascii="Arial" w:hAnsi="Arial" w:cs="Arial"/>
          <w:color w:val="auto"/>
        </w:rPr>
        <w:t xml:space="preserve"> klasyfikacyjna zachowania są ocenami opisowymi. </w:t>
      </w:r>
    </w:p>
    <w:p w14:paraId="03152992" w14:textId="77777777" w:rsidR="003010FB" w:rsidRPr="003010FB" w:rsidRDefault="003010FB" w:rsidP="0051329C">
      <w:pPr>
        <w:pStyle w:val="Default"/>
        <w:spacing w:line="276" w:lineRule="auto"/>
        <w:ind w:left="709"/>
        <w:rPr>
          <w:rFonts w:ascii="Arial" w:hAnsi="Arial" w:cs="Arial"/>
          <w:color w:val="auto"/>
        </w:rPr>
      </w:pPr>
    </w:p>
    <w:p w14:paraId="02083E74" w14:textId="22F74292" w:rsidR="005908AE" w:rsidRPr="005908AE" w:rsidRDefault="005E26D2" w:rsidP="007667FC">
      <w:pPr>
        <w:pStyle w:val="Standard"/>
        <w:tabs>
          <w:tab w:val="left" w:pos="0"/>
          <w:tab w:val="left" w:pos="426"/>
        </w:tabs>
        <w:spacing w:after="120" w:line="276" w:lineRule="auto"/>
        <w:ind w:left="170"/>
        <w:jc w:val="both"/>
        <w:rPr>
          <w:rFonts w:ascii="Arial" w:hAnsi="Arial" w:cs="Arial"/>
          <w:color w:val="000000"/>
        </w:rPr>
      </w:pPr>
      <w:r w:rsidRPr="003010FB">
        <w:rPr>
          <w:rFonts w:ascii="Arial" w:hAnsi="Arial" w:cs="Arial"/>
          <w:b/>
          <w:bCs/>
        </w:rPr>
        <w:t>§ 3</w:t>
      </w:r>
      <w:r w:rsidR="007667FC">
        <w:rPr>
          <w:rFonts w:ascii="Arial" w:hAnsi="Arial" w:cs="Arial"/>
          <w:b/>
          <w:bCs/>
        </w:rPr>
        <w:t>9</w:t>
      </w:r>
      <w:r w:rsidR="00D3676E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1.</w:t>
      </w:r>
      <w:r w:rsidR="005908AE"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O</w:t>
      </w:r>
      <w:r w:rsidR="005908AE" w:rsidRPr="005908AE">
        <w:rPr>
          <w:rFonts w:ascii="Arial" w:hAnsi="Arial" w:cs="Arial"/>
          <w:color w:val="000000"/>
        </w:rPr>
        <w:t>cen</w:t>
      </w:r>
      <w:r>
        <w:rPr>
          <w:rFonts w:ascii="Arial" w:hAnsi="Arial" w:cs="Arial"/>
          <w:color w:val="000000"/>
        </w:rPr>
        <w:t>ę</w:t>
      </w:r>
      <w:proofErr w:type="spellEnd"/>
      <w:r w:rsidR="005908AE" w:rsidRPr="005908AE">
        <w:rPr>
          <w:rFonts w:ascii="Arial" w:hAnsi="Arial" w:cs="Arial"/>
          <w:color w:val="000000"/>
        </w:rPr>
        <w:t xml:space="preserve"> z </w:t>
      </w:r>
      <w:proofErr w:type="spellStart"/>
      <w:r w:rsidR="005908AE" w:rsidRPr="005908AE">
        <w:rPr>
          <w:rFonts w:ascii="Arial" w:hAnsi="Arial" w:cs="Arial"/>
          <w:color w:val="000000"/>
        </w:rPr>
        <w:t>zachowania</w:t>
      </w:r>
      <w:proofErr w:type="spellEnd"/>
      <w:r w:rsidR="005908AE"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u</w:t>
      </w:r>
      <w:r w:rsidR="005908AE" w:rsidRPr="005908AE">
        <w:rPr>
          <w:rFonts w:ascii="Arial" w:hAnsi="Arial" w:cs="Arial"/>
          <w:color w:val="000000"/>
        </w:rPr>
        <w:t>cznia</w:t>
      </w:r>
      <w:proofErr w:type="spellEnd"/>
      <w:r w:rsidR="005908AE"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ustala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się</w:t>
      </w:r>
      <w:proofErr w:type="spellEnd"/>
      <w:r>
        <w:rPr>
          <w:rFonts w:ascii="Arial" w:hAnsi="Arial" w:cs="Arial"/>
          <w:color w:val="000000"/>
        </w:rPr>
        <w:t xml:space="preserve"> w </w:t>
      </w:r>
      <w:proofErr w:type="spellStart"/>
      <w:r>
        <w:rPr>
          <w:rFonts w:ascii="Arial" w:hAnsi="Arial" w:cs="Arial"/>
          <w:color w:val="000000"/>
        </w:rPr>
        <w:t>oparciu</w:t>
      </w:r>
      <w:proofErr w:type="spellEnd"/>
      <w:r>
        <w:rPr>
          <w:rFonts w:ascii="Arial" w:hAnsi="Arial" w:cs="Arial"/>
          <w:color w:val="000000"/>
        </w:rPr>
        <w:t xml:space="preserve"> o </w:t>
      </w:r>
      <w:proofErr w:type="spellStart"/>
      <w:r>
        <w:rPr>
          <w:rFonts w:ascii="Arial" w:hAnsi="Arial" w:cs="Arial"/>
          <w:color w:val="000000"/>
        </w:rPr>
        <w:t>następujące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kryteria</w:t>
      </w:r>
      <w:proofErr w:type="spellEnd"/>
    </w:p>
    <w:p w14:paraId="11509182" w14:textId="6E979B23" w:rsid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wywiązywania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obowiązków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E26D2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cznia-pacjenta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547E8B85" w14:textId="40EADA83" w:rsidR="00151555" w:rsidRPr="005908AE" w:rsidRDefault="00151555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151555">
        <w:rPr>
          <w:rFonts w:ascii="Arial" w:hAnsi="Arial" w:cs="Arial"/>
        </w:rPr>
        <w:t>postępowanie</w:t>
      </w:r>
      <w:proofErr w:type="spellEnd"/>
      <w:r w:rsidRPr="00151555">
        <w:rPr>
          <w:rFonts w:ascii="Arial" w:hAnsi="Arial" w:cs="Arial"/>
        </w:rPr>
        <w:t xml:space="preserve"> </w:t>
      </w:r>
      <w:proofErr w:type="spellStart"/>
      <w:r w:rsidRPr="00151555">
        <w:rPr>
          <w:rFonts w:ascii="Arial" w:hAnsi="Arial" w:cs="Arial"/>
        </w:rPr>
        <w:t>zgodne</w:t>
      </w:r>
      <w:proofErr w:type="spellEnd"/>
      <w:r w:rsidRPr="00151555">
        <w:rPr>
          <w:rFonts w:ascii="Arial" w:hAnsi="Arial" w:cs="Arial"/>
        </w:rPr>
        <w:t xml:space="preserve"> z </w:t>
      </w:r>
      <w:proofErr w:type="spellStart"/>
      <w:r w:rsidRPr="00151555">
        <w:rPr>
          <w:rFonts w:ascii="Arial" w:hAnsi="Arial" w:cs="Arial"/>
        </w:rPr>
        <w:t>dobrem</w:t>
      </w:r>
      <w:proofErr w:type="spellEnd"/>
      <w:r w:rsidRPr="00151555">
        <w:rPr>
          <w:rFonts w:ascii="Arial" w:hAnsi="Arial" w:cs="Arial"/>
        </w:rPr>
        <w:t xml:space="preserve"> </w:t>
      </w:r>
      <w:proofErr w:type="spellStart"/>
      <w:r w:rsidRPr="00151555">
        <w:rPr>
          <w:rFonts w:ascii="Arial" w:hAnsi="Arial" w:cs="Arial"/>
        </w:rPr>
        <w:t>społeczności</w:t>
      </w:r>
      <w:proofErr w:type="spellEnd"/>
      <w:r w:rsidRPr="00151555">
        <w:rPr>
          <w:rFonts w:ascii="Arial" w:hAnsi="Arial" w:cs="Arial"/>
        </w:rPr>
        <w:t xml:space="preserve"> </w:t>
      </w:r>
      <w:proofErr w:type="spellStart"/>
      <w:r w:rsidRPr="00151555">
        <w:rPr>
          <w:rFonts w:ascii="Arial" w:hAnsi="Arial" w:cs="Arial"/>
        </w:rPr>
        <w:t>szkolnej</w:t>
      </w:r>
      <w:proofErr w:type="spellEnd"/>
    </w:p>
    <w:p w14:paraId="5AEAD687" w14:textId="77777777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dbałość</w:t>
      </w:r>
      <w:proofErr w:type="spellEnd"/>
      <w:r w:rsidRPr="005908AE">
        <w:rPr>
          <w:rFonts w:ascii="Arial" w:hAnsi="Arial" w:cs="Arial"/>
          <w:color w:val="000000"/>
        </w:rPr>
        <w:t xml:space="preserve"> o honor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tradycje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7E34D4FF" w14:textId="77777777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dbałość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piękno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mowy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ojczystej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4BDC2E1A" w14:textId="77777777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lastRenderedPageBreak/>
        <w:t>dbałość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bezpieczeństwo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własne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oraz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osób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58E171D6" w14:textId="77777777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godne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kulturalne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662D3BBE" w14:textId="171879BF" w:rsidR="00151555" w:rsidRPr="00151555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okazywanie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szacunku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osobo</w:t>
      </w:r>
      <w:r w:rsidR="00151555">
        <w:rPr>
          <w:rFonts w:ascii="Arial" w:hAnsi="Arial" w:cs="Arial"/>
          <w:color w:val="000000"/>
        </w:rPr>
        <w:t>m</w:t>
      </w:r>
      <w:proofErr w:type="spellEnd"/>
    </w:p>
    <w:p w14:paraId="30408139" w14:textId="235B3904" w:rsidR="005908AE" w:rsidRPr="005908AE" w:rsidRDefault="005908AE" w:rsidP="0051329C">
      <w:pPr>
        <w:pStyle w:val="Standard"/>
        <w:tabs>
          <w:tab w:val="left" w:pos="0"/>
          <w:tab w:val="left" w:pos="426"/>
        </w:tabs>
        <w:spacing w:after="120" w:line="276" w:lineRule="auto"/>
        <w:ind w:left="36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Począwszy</w:t>
      </w:r>
      <w:proofErr w:type="spellEnd"/>
      <w:r w:rsidRPr="005908AE">
        <w:rPr>
          <w:rFonts w:ascii="Arial" w:hAnsi="Arial" w:cs="Arial"/>
        </w:rPr>
        <w:t xml:space="preserve"> od </w:t>
      </w:r>
      <w:proofErr w:type="spellStart"/>
      <w:r w:rsidRPr="005908AE">
        <w:rPr>
          <w:rFonts w:ascii="Arial" w:hAnsi="Arial" w:cs="Arial"/>
        </w:rPr>
        <w:t>klasy</w:t>
      </w:r>
      <w:proofErr w:type="spellEnd"/>
      <w:r w:rsidRPr="005908AE">
        <w:rPr>
          <w:rFonts w:ascii="Arial" w:hAnsi="Arial" w:cs="Arial"/>
        </w:rPr>
        <w:t xml:space="preserve"> IV </w:t>
      </w:r>
      <w:proofErr w:type="spellStart"/>
      <w:r w:rsidRPr="005908AE">
        <w:rPr>
          <w:rFonts w:ascii="Arial" w:hAnsi="Arial" w:cs="Arial"/>
        </w:rPr>
        <w:t>szkoły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podstawowej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roczną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końcową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ocenę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klasyfikacyjną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zachowania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ustala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się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według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następującej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skali</w:t>
      </w:r>
      <w:proofErr w:type="spellEnd"/>
      <w:r w:rsidRPr="005908AE">
        <w:rPr>
          <w:rFonts w:ascii="Arial" w:hAnsi="Arial" w:cs="Arial"/>
        </w:rPr>
        <w:t>:</w:t>
      </w:r>
    </w:p>
    <w:p w14:paraId="35AA24B3" w14:textId="4957C7C0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wzorowe</w:t>
      </w:r>
      <w:proofErr w:type="spellEnd"/>
    </w:p>
    <w:p w14:paraId="5B4EBB52" w14:textId="4F943240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bardzo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</w:p>
    <w:p w14:paraId="76751FE3" w14:textId="57E1A24A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</w:p>
    <w:p w14:paraId="06554546" w14:textId="1107556A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poprawne</w:t>
      </w:r>
      <w:proofErr w:type="spellEnd"/>
    </w:p>
    <w:p w14:paraId="104F4102" w14:textId="7F86CDFB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nieodpowiedni</w:t>
      </w:r>
      <w:r w:rsidR="008276FE">
        <w:rPr>
          <w:rFonts w:ascii="Arial" w:hAnsi="Arial" w:cs="Arial"/>
          <w:color w:val="000000"/>
        </w:rPr>
        <w:t>e</w:t>
      </w:r>
      <w:proofErr w:type="spellEnd"/>
    </w:p>
    <w:p w14:paraId="4B7DB481" w14:textId="071EF2DD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naganne</w:t>
      </w:r>
      <w:proofErr w:type="spellEnd"/>
    </w:p>
    <w:p w14:paraId="30829D58" w14:textId="77777777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W </w:t>
      </w:r>
      <w:proofErr w:type="spellStart"/>
      <w:r w:rsidRPr="005908AE">
        <w:rPr>
          <w:rFonts w:ascii="Arial" w:hAnsi="Arial" w:cs="Arial"/>
          <w:color w:val="000000"/>
        </w:rPr>
        <w:t>klasach</w:t>
      </w:r>
      <w:proofErr w:type="spellEnd"/>
      <w:r w:rsidRPr="005908AE">
        <w:rPr>
          <w:rFonts w:ascii="Arial" w:hAnsi="Arial" w:cs="Arial"/>
          <w:color w:val="000000"/>
        </w:rPr>
        <w:t xml:space="preserve"> I – III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śródroczna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roczna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oceną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opisową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1DDB02B3" w14:textId="77777777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Przeciętne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określa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dobra.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wzorowa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bardzo</w:t>
      </w:r>
      <w:proofErr w:type="spellEnd"/>
      <w:r w:rsidRPr="005908AE">
        <w:rPr>
          <w:rFonts w:ascii="Arial" w:hAnsi="Arial" w:cs="Arial"/>
          <w:color w:val="000000"/>
        </w:rPr>
        <w:t xml:space="preserve"> dobra </w:t>
      </w:r>
      <w:proofErr w:type="spellStart"/>
      <w:r w:rsidRPr="005908AE">
        <w:rPr>
          <w:rFonts w:ascii="Arial" w:hAnsi="Arial" w:cs="Arial"/>
          <w:color w:val="000000"/>
        </w:rPr>
        <w:t>są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lepszymi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niż</w:t>
      </w:r>
      <w:proofErr w:type="spellEnd"/>
      <w:r w:rsidRPr="005908AE">
        <w:rPr>
          <w:rFonts w:ascii="Arial" w:hAnsi="Arial" w:cs="Arial"/>
          <w:color w:val="000000"/>
        </w:rPr>
        <w:t xml:space="preserve"> dobra.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poprawna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nieodpowiednia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naganna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gorszymi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niż</w:t>
      </w:r>
      <w:proofErr w:type="spellEnd"/>
      <w:r w:rsidRPr="005908AE">
        <w:rPr>
          <w:rFonts w:ascii="Arial" w:hAnsi="Arial" w:cs="Arial"/>
          <w:color w:val="000000"/>
        </w:rPr>
        <w:t xml:space="preserve"> dobra.</w:t>
      </w:r>
    </w:p>
    <w:p w14:paraId="76035CAC" w14:textId="58101C3B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końcowa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oceną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E26D2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 xml:space="preserve"> za </w:t>
      </w:r>
      <w:proofErr w:type="spellStart"/>
      <w:r w:rsidRPr="005908AE">
        <w:rPr>
          <w:rFonts w:ascii="Arial" w:hAnsi="Arial" w:cs="Arial"/>
          <w:color w:val="000000"/>
        </w:rPr>
        <w:t>cały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rok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szkolny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7A0735E8" w14:textId="77777777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Ustalona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roczna</w:t>
      </w:r>
      <w:proofErr w:type="spellEnd"/>
      <w:r w:rsidRPr="005908AE">
        <w:rPr>
          <w:rFonts w:ascii="Arial" w:hAnsi="Arial" w:cs="Arial"/>
          <w:color w:val="000000"/>
        </w:rPr>
        <w:t xml:space="preserve"> ocean </w:t>
      </w:r>
      <w:proofErr w:type="spellStart"/>
      <w:r w:rsidRPr="005908AE">
        <w:rPr>
          <w:rFonts w:ascii="Arial" w:hAnsi="Arial" w:cs="Arial"/>
          <w:color w:val="000000"/>
        </w:rPr>
        <w:t>klasyfikacyjna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ostateczna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01ABF634" w14:textId="4A264356" w:rsidR="005908AE" w:rsidRPr="005908AE" w:rsidRDefault="005908AE" w:rsidP="0051329C">
      <w:pPr>
        <w:pStyle w:val="Standard"/>
        <w:tabs>
          <w:tab w:val="left" w:pos="0"/>
          <w:tab w:val="left" w:pos="426"/>
        </w:tabs>
        <w:spacing w:after="120" w:line="276" w:lineRule="auto"/>
        <w:ind w:left="108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>1</w:t>
      </w:r>
      <w:r w:rsidR="005E26D2">
        <w:rPr>
          <w:rFonts w:ascii="Arial" w:hAnsi="Arial" w:cs="Arial"/>
          <w:color w:val="000000"/>
        </w:rPr>
        <w:t>)</w:t>
      </w:r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Uczeń</w:t>
      </w:r>
      <w:proofErr w:type="spellEnd"/>
      <w:r w:rsidRPr="005908AE">
        <w:rPr>
          <w:rFonts w:ascii="Arial" w:hAnsi="Arial" w:cs="Arial"/>
          <w:color w:val="000000"/>
        </w:rPr>
        <w:t>/</w:t>
      </w:r>
      <w:proofErr w:type="spellStart"/>
      <w:r w:rsidRPr="005908AE">
        <w:rPr>
          <w:rFonts w:ascii="Arial" w:hAnsi="Arial" w:cs="Arial"/>
          <w:color w:val="000000"/>
        </w:rPr>
        <w:t>rodzice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mają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prawo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zgłoszenia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dyrektora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zastrzeżenia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od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klasyfikacyjnej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, ale </w:t>
      </w: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później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niż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terminie</w:t>
      </w:r>
      <w:proofErr w:type="spellEnd"/>
      <w:r w:rsidRPr="005908AE">
        <w:rPr>
          <w:rFonts w:ascii="Arial" w:hAnsi="Arial" w:cs="Arial"/>
          <w:color w:val="000000"/>
        </w:rPr>
        <w:t xml:space="preserve"> 2 </w:t>
      </w:r>
      <w:proofErr w:type="spellStart"/>
      <w:r w:rsidRPr="005908AE">
        <w:rPr>
          <w:rFonts w:ascii="Arial" w:hAnsi="Arial" w:cs="Arial"/>
          <w:color w:val="000000"/>
        </w:rPr>
        <w:t>dni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roboczych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od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zakończenia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dydaktyczno</w:t>
      </w:r>
      <w:proofErr w:type="spellEnd"/>
      <w:r w:rsidRPr="005908AE">
        <w:rPr>
          <w:rFonts w:ascii="Arial" w:hAnsi="Arial" w:cs="Arial"/>
          <w:color w:val="000000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</w:rPr>
        <w:t>wychowawczych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jeśli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uważają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że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został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tryb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klasyfikacyjnej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3D10D22D" w14:textId="386F6D05" w:rsidR="005908AE" w:rsidRPr="005908AE" w:rsidRDefault="005908AE" w:rsidP="0051329C">
      <w:pPr>
        <w:pStyle w:val="Standard"/>
        <w:tabs>
          <w:tab w:val="left" w:pos="0"/>
          <w:tab w:val="left" w:pos="426"/>
        </w:tabs>
        <w:spacing w:after="120" w:line="276" w:lineRule="auto"/>
        <w:ind w:left="108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>2</w:t>
      </w:r>
      <w:r w:rsidR="005E26D2">
        <w:rPr>
          <w:rFonts w:ascii="Arial" w:hAnsi="Arial" w:cs="Arial"/>
          <w:color w:val="000000"/>
        </w:rPr>
        <w:t>)</w:t>
      </w:r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przypadku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stwierdzenia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że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roczna</w:t>
      </w:r>
      <w:proofErr w:type="spellEnd"/>
      <w:r w:rsidRPr="005908AE">
        <w:rPr>
          <w:rFonts w:ascii="Arial" w:hAnsi="Arial" w:cs="Arial"/>
          <w:color w:val="000000"/>
        </w:rPr>
        <w:t xml:space="preserve"> ocean </w:t>
      </w:r>
      <w:proofErr w:type="spellStart"/>
      <w:r w:rsidRPr="005908AE">
        <w:rPr>
          <w:rFonts w:ascii="Arial" w:hAnsi="Arial" w:cs="Arial"/>
          <w:color w:val="000000"/>
        </w:rPr>
        <w:t>klasyfikacyjna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została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niezgodnie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przepisami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dotyczącymi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trybu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dyrektor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powołuje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komisję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która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klasyfikacyjną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drodze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głosowania</w:t>
      </w:r>
      <w:proofErr w:type="spellEnd"/>
    </w:p>
    <w:p w14:paraId="495BE569" w14:textId="77777777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wystawia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po </w:t>
      </w:r>
      <w:proofErr w:type="spellStart"/>
      <w:r w:rsidRPr="005908AE">
        <w:rPr>
          <w:rFonts w:ascii="Arial" w:hAnsi="Arial" w:cs="Arial"/>
          <w:color w:val="000000"/>
        </w:rPr>
        <w:t>pierwszym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semestrze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koniec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szkolnego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657CCE8D" w14:textId="2AF7F101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Na </w:t>
      </w:r>
      <w:proofErr w:type="spellStart"/>
      <w:r w:rsidRPr="005908AE">
        <w:rPr>
          <w:rFonts w:ascii="Arial" w:hAnsi="Arial" w:cs="Arial"/>
          <w:color w:val="000000"/>
        </w:rPr>
        <w:t>wniosek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r</w:t>
      </w:r>
      <w:r w:rsidRPr="005908AE">
        <w:rPr>
          <w:rFonts w:ascii="Arial" w:hAnsi="Arial" w:cs="Arial"/>
          <w:color w:val="000000"/>
        </w:rPr>
        <w:t>ady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p</w:t>
      </w:r>
      <w:r w:rsidRPr="005908AE">
        <w:rPr>
          <w:rFonts w:ascii="Arial" w:hAnsi="Arial" w:cs="Arial"/>
          <w:color w:val="000000"/>
        </w:rPr>
        <w:t>edagogicznej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można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wystawić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czniowi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                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wypisie</w:t>
      </w:r>
      <w:proofErr w:type="spellEnd"/>
      <w:r w:rsidRPr="005908AE">
        <w:rPr>
          <w:rFonts w:ascii="Arial" w:hAnsi="Arial" w:cs="Arial"/>
          <w:color w:val="000000"/>
        </w:rPr>
        <w:t xml:space="preserve"> ze </w:t>
      </w:r>
      <w:proofErr w:type="spellStart"/>
      <w:r w:rsidRPr="005908AE">
        <w:rPr>
          <w:rFonts w:ascii="Arial" w:hAnsi="Arial" w:cs="Arial"/>
          <w:color w:val="000000"/>
        </w:rPr>
        <w:t>szpitala</w:t>
      </w:r>
      <w:proofErr w:type="spellEnd"/>
      <w:r w:rsidRPr="005908AE">
        <w:rPr>
          <w:rFonts w:ascii="Arial" w:hAnsi="Arial" w:cs="Arial"/>
          <w:color w:val="000000"/>
        </w:rPr>
        <w:t>/</w:t>
      </w:r>
      <w:proofErr w:type="spellStart"/>
      <w:r w:rsidR="005E26D2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000CD629" w14:textId="761DA388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E26D2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  </w:t>
      </w:r>
      <w:proofErr w:type="spellStart"/>
      <w:r w:rsidRPr="005908AE">
        <w:rPr>
          <w:rFonts w:ascii="Arial" w:hAnsi="Arial" w:cs="Arial"/>
          <w:color w:val="000000"/>
        </w:rPr>
        <w:t>uwzględniając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07809BB2" w14:textId="24917E14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Tryb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kryteria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E26D2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6BE1A300" w14:textId="1D6E3E19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r</w:t>
      </w:r>
      <w:r w:rsidRPr="005908AE">
        <w:rPr>
          <w:rFonts w:ascii="Arial" w:hAnsi="Arial" w:cs="Arial"/>
          <w:color w:val="000000"/>
        </w:rPr>
        <w:t>ady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p</w:t>
      </w:r>
      <w:r w:rsidRPr="005908AE">
        <w:rPr>
          <w:rFonts w:ascii="Arial" w:hAnsi="Arial" w:cs="Arial"/>
          <w:color w:val="000000"/>
        </w:rPr>
        <w:t>edagogicznej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uczniów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65AA0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samoocenę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41AD8257" w14:textId="7B259403" w:rsidR="005908AE" w:rsidRPr="00140243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lastRenderedPageBreak/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Opinia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uczących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danej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wiążąca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. </w:t>
      </w:r>
      <w:proofErr w:type="spellStart"/>
      <w:r w:rsidRPr="005908AE">
        <w:rPr>
          <w:rFonts w:ascii="Arial" w:hAnsi="Arial" w:cs="Arial"/>
          <w:color w:val="000000"/>
        </w:rPr>
        <w:t>Powinna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być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złożona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terminie</w:t>
      </w:r>
      <w:proofErr w:type="spellEnd"/>
      <w:r w:rsidRPr="005908AE">
        <w:rPr>
          <w:rFonts w:ascii="Arial" w:hAnsi="Arial" w:cs="Arial"/>
          <w:color w:val="000000"/>
        </w:rPr>
        <w:t xml:space="preserve"> 7 </w:t>
      </w:r>
      <w:proofErr w:type="spellStart"/>
      <w:r w:rsidRPr="005908AE">
        <w:rPr>
          <w:rFonts w:ascii="Arial" w:hAnsi="Arial" w:cs="Arial"/>
          <w:color w:val="000000"/>
        </w:rPr>
        <w:t>dni</w:t>
      </w:r>
      <w:proofErr w:type="spellEnd"/>
      <w:r w:rsidRPr="005908AE">
        <w:rPr>
          <w:rFonts w:ascii="Arial" w:hAnsi="Arial" w:cs="Arial"/>
          <w:color w:val="000000"/>
        </w:rPr>
        <w:t xml:space="preserve"> od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wystąpienia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nią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wychowawcę</w:t>
      </w:r>
      <w:proofErr w:type="spellEnd"/>
      <w:r w:rsidRPr="005908AE">
        <w:rPr>
          <w:rFonts w:ascii="Arial" w:hAnsi="Arial" w:cs="Arial"/>
          <w:color w:val="000000"/>
        </w:rPr>
        <w:t xml:space="preserve">. </w:t>
      </w:r>
      <w:proofErr w:type="spellStart"/>
      <w:r w:rsidRPr="005908AE">
        <w:rPr>
          <w:rFonts w:ascii="Arial" w:hAnsi="Arial" w:cs="Arial"/>
          <w:color w:val="000000"/>
        </w:rPr>
        <w:t>Opinia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powinna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być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pisemna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lecz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dopuszcza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również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formę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140243">
        <w:rPr>
          <w:rFonts w:ascii="Arial" w:hAnsi="Arial" w:cs="Arial"/>
          <w:color w:val="000000"/>
        </w:rPr>
        <w:t>ustną</w:t>
      </w:r>
      <w:proofErr w:type="spellEnd"/>
      <w:r w:rsidR="00140243">
        <w:rPr>
          <w:rFonts w:ascii="Arial" w:hAnsi="Arial" w:cs="Arial"/>
          <w:color w:val="000000"/>
        </w:rPr>
        <w:t>.</w:t>
      </w:r>
    </w:p>
    <w:p w14:paraId="386E10EF" w14:textId="4BBEC678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zatwierdzona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ra</w:t>
      </w:r>
      <w:r w:rsidRPr="005908AE">
        <w:rPr>
          <w:rFonts w:ascii="Arial" w:hAnsi="Arial" w:cs="Arial"/>
          <w:color w:val="000000"/>
        </w:rPr>
        <w:t>dę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p</w:t>
      </w:r>
      <w:r w:rsidRPr="005908AE">
        <w:rPr>
          <w:rFonts w:ascii="Arial" w:hAnsi="Arial" w:cs="Arial"/>
          <w:color w:val="000000"/>
        </w:rPr>
        <w:t>edagogiczną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 </w:t>
      </w:r>
      <w:proofErr w:type="spellStart"/>
      <w:r w:rsidR="00351F97">
        <w:rPr>
          <w:rFonts w:ascii="Arial" w:hAnsi="Arial" w:cs="Arial"/>
          <w:color w:val="000000"/>
        </w:rPr>
        <w:t>posiedzeniu</w:t>
      </w:r>
      <w:proofErr w:type="spellEnd"/>
      <w:r w:rsidR="00351F97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r</w:t>
      </w:r>
      <w:r w:rsidRPr="005908AE">
        <w:rPr>
          <w:rFonts w:ascii="Arial" w:hAnsi="Arial" w:cs="Arial"/>
          <w:color w:val="000000"/>
        </w:rPr>
        <w:t>ad</w:t>
      </w:r>
      <w:r w:rsidR="00351F97">
        <w:rPr>
          <w:rFonts w:ascii="Arial" w:hAnsi="Arial" w:cs="Arial"/>
          <w:color w:val="000000"/>
        </w:rPr>
        <w:t>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p</w:t>
      </w:r>
      <w:r w:rsidRPr="005908AE">
        <w:rPr>
          <w:rFonts w:ascii="Arial" w:hAnsi="Arial" w:cs="Arial"/>
          <w:color w:val="000000"/>
        </w:rPr>
        <w:t>edagogicznej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klasyfikacyjnej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718C65AE" w14:textId="77777777" w:rsidR="005908AE" w:rsidRPr="005908AE" w:rsidRDefault="005908AE">
      <w:pPr>
        <w:pStyle w:val="Standard"/>
        <w:numPr>
          <w:ilvl w:val="0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color w:val="000000"/>
        </w:rPr>
        <w:t>Szczegółowe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uzasadnienie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3225C1A4" w14:textId="77777777" w:rsidR="005908AE" w:rsidRPr="005908AE" w:rsidRDefault="005908AE">
      <w:pPr>
        <w:pStyle w:val="Standard"/>
        <w:numPr>
          <w:ilvl w:val="1"/>
          <w:numId w:val="55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wzorowe</w:t>
      </w:r>
      <w:proofErr w:type="spellEnd"/>
      <w:r w:rsidRPr="005908AE">
        <w:rPr>
          <w:rFonts w:ascii="Arial" w:hAnsi="Arial" w:cs="Arial"/>
        </w:rPr>
        <w:t>:</w:t>
      </w:r>
    </w:p>
    <w:p w14:paraId="6D828D1D" w14:textId="77777777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Wzorowy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stosunek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nauczycieli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kolegów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pracowników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służby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zdrowia</w:t>
      </w:r>
      <w:proofErr w:type="spellEnd"/>
      <w:r w:rsidRPr="005908AE">
        <w:rPr>
          <w:rFonts w:ascii="Arial" w:hAnsi="Arial" w:cs="Arial"/>
        </w:rPr>
        <w:t>,</w:t>
      </w:r>
    </w:p>
    <w:p w14:paraId="446C77E3" w14:textId="77777777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Wzorowy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stosunek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nauki</w:t>
      </w:r>
      <w:proofErr w:type="spellEnd"/>
      <w:r w:rsidRPr="005908AE">
        <w:rPr>
          <w:rFonts w:ascii="Arial" w:hAnsi="Arial" w:cs="Arial"/>
        </w:rPr>
        <w:t>,</w:t>
      </w:r>
    </w:p>
    <w:p w14:paraId="10401E1A" w14:textId="1D85AFB8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Zachowanie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zgodne</w:t>
      </w:r>
      <w:proofErr w:type="spellEnd"/>
      <w:r w:rsidRPr="005908AE">
        <w:rPr>
          <w:rFonts w:ascii="Arial" w:hAnsi="Arial" w:cs="Arial"/>
        </w:rPr>
        <w:t xml:space="preserve"> ze </w:t>
      </w:r>
      <w:proofErr w:type="spellStart"/>
      <w:r w:rsidR="00351F97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tatutem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351F97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zkoły</w:t>
      </w:r>
      <w:proofErr w:type="spellEnd"/>
      <w:r w:rsidRPr="005908AE">
        <w:rPr>
          <w:rFonts w:ascii="Arial" w:hAnsi="Arial" w:cs="Arial"/>
        </w:rPr>
        <w:t>,</w:t>
      </w:r>
    </w:p>
    <w:p w14:paraId="06CF8EBC" w14:textId="77777777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Wysoka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kultura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osobista</w:t>
      </w:r>
      <w:proofErr w:type="spellEnd"/>
      <w:r w:rsidRPr="005908AE">
        <w:rPr>
          <w:rFonts w:ascii="Arial" w:hAnsi="Arial" w:cs="Arial"/>
        </w:rPr>
        <w:t>,</w:t>
      </w:r>
    </w:p>
    <w:p w14:paraId="63A37A1E" w14:textId="77777777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Uczestnictwo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konkursach</w:t>
      </w:r>
      <w:proofErr w:type="spellEnd"/>
      <w:r w:rsidRPr="005908AE">
        <w:rPr>
          <w:rFonts w:ascii="Arial" w:hAnsi="Arial" w:cs="Arial"/>
        </w:rPr>
        <w:t xml:space="preserve">,  </w:t>
      </w:r>
      <w:proofErr w:type="spellStart"/>
      <w:r w:rsidRPr="005908AE">
        <w:rPr>
          <w:rFonts w:ascii="Arial" w:hAnsi="Arial" w:cs="Arial"/>
        </w:rPr>
        <w:t>imprezach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szkolnych</w:t>
      </w:r>
      <w:proofErr w:type="spellEnd"/>
      <w:r w:rsidRPr="005908AE">
        <w:rPr>
          <w:rFonts w:ascii="Arial" w:hAnsi="Arial" w:cs="Arial"/>
        </w:rPr>
        <w:t>,</w:t>
      </w:r>
    </w:p>
    <w:p w14:paraId="1190B71B" w14:textId="682A83B6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Aktywność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inicjatywa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rzecz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77CD30FD" w14:textId="5B2DF05C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Wzorowa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troska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imię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</w:p>
    <w:p w14:paraId="15DD643B" w14:textId="77777777" w:rsidR="005908AE" w:rsidRPr="005908AE" w:rsidRDefault="005908AE">
      <w:pPr>
        <w:pStyle w:val="Standard"/>
        <w:numPr>
          <w:ilvl w:val="0"/>
          <w:numId w:val="56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Wzorowa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chęć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niesienia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pomocy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pacjentom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szpitala</w:t>
      </w:r>
      <w:proofErr w:type="spellEnd"/>
    </w:p>
    <w:p w14:paraId="695AEAE5" w14:textId="77777777" w:rsidR="005908AE" w:rsidRPr="005908AE" w:rsidRDefault="005908AE">
      <w:pPr>
        <w:pStyle w:val="Standard"/>
        <w:numPr>
          <w:ilvl w:val="0"/>
          <w:numId w:val="77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bardzo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5FF24D9F" w14:textId="77777777" w:rsidR="005908AE" w:rsidRPr="005908AE" w:rsidRDefault="005908AE">
      <w:pPr>
        <w:pStyle w:val="Standard"/>
        <w:numPr>
          <w:ilvl w:val="1"/>
          <w:numId w:val="57"/>
        </w:numPr>
        <w:tabs>
          <w:tab w:val="left" w:pos="0"/>
          <w:tab w:val="left" w:pos="426"/>
        </w:tabs>
        <w:spacing w:after="120" w:line="276" w:lineRule="auto"/>
        <w:ind w:left="1417" w:firstLine="261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Wyróżniający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6D98C552" w14:textId="73DC0699" w:rsidR="005908AE" w:rsidRPr="005908AE" w:rsidRDefault="005908AE">
      <w:pPr>
        <w:pStyle w:val="Standard"/>
        <w:numPr>
          <w:ilvl w:val="1"/>
          <w:numId w:val="57"/>
        </w:numPr>
        <w:tabs>
          <w:tab w:val="left" w:pos="0"/>
          <w:tab w:val="left" w:pos="426"/>
        </w:tabs>
        <w:spacing w:after="120" w:line="276" w:lineRule="auto"/>
        <w:ind w:left="1417" w:firstLine="261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 w:rsidR="00351F97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351F97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;</w:t>
      </w:r>
    </w:p>
    <w:p w14:paraId="18D6BE99" w14:textId="77777777" w:rsidR="005908AE" w:rsidRPr="005908AE" w:rsidRDefault="005908AE">
      <w:pPr>
        <w:pStyle w:val="Standard"/>
        <w:numPr>
          <w:ilvl w:val="1"/>
          <w:numId w:val="57"/>
        </w:numPr>
        <w:tabs>
          <w:tab w:val="left" w:pos="0"/>
          <w:tab w:val="left" w:pos="426"/>
        </w:tabs>
        <w:spacing w:after="120" w:line="276" w:lineRule="auto"/>
        <w:ind w:left="1417" w:firstLine="261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Wysoka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015AA4F7" w14:textId="77777777" w:rsidR="005908AE" w:rsidRPr="005908AE" w:rsidRDefault="005908AE">
      <w:pPr>
        <w:pStyle w:val="Standard"/>
        <w:numPr>
          <w:ilvl w:val="1"/>
          <w:numId w:val="57"/>
        </w:numPr>
        <w:tabs>
          <w:tab w:val="left" w:pos="0"/>
          <w:tab w:val="left" w:pos="426"/>
        </w:tabs>
        <w:spacing w:after="120" w:line="276" w:lineRule="auto"/>
        <w:ind w:left="1417" w:firstLine="261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Bardzo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dobry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nauczycieli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bCs/>
          <w:color w:val="000000"/>
        </w:rPr>
        <w:t>kolegów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pracowników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służby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zdrowia</w:t>
      </w:r>
      <w:proofErr w:type="spellEnd"/>
    </w:p>
    <w:p w14:paraId="0D773FBF" w14:textId="2DDCC80B" w:rsidR="005908AE" w:rsidRPr="005908AE" w:rsidRDefault="005908AE">
      <w:pPr>
        <w:pStyle w:val="Standard"/>
        <w:numPr>
          <w:ilvl w:val="1"/>
          <w:numId w:val="57"/>
        </w:numPr>
        <w:tabs>
          <w:tab w:val="left" w:pos="0"/>
          <w:tab w:val="left" w:pos="426"/>
        </w:tabs>
        <w:spacing w:after="120" w:line="276" w:lineRule="auto"/>
        <w:ind w:left="1417" w:firstLine="261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Aktywność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bCs/>
          <w:color w:val="000000"/>
        </w:rPr>
        <w:t>życiu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klasy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351F97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</w:p>
    <w:p w14:paraId="32D535B7" w14:textId="508E2B70" w:rsidR="005908AE" w:rsidRPr="005908AE" w:rsidRDefault="005908AE">
      <w:pPr>
        <w:pStyle w:val="Standard"/>
        <w:numPr>
          <w:ilvl w:val="1"/>
          <w:numId w:val="57"/>
        </w:numPr>
        <w:tabs>
          <w:tab w:val="left" w:pos="0"/>
          <w:tab w:val="left" w:pos="426"/>
        </w:tabs>
        <w:spacing w:after="120" w:line="276" w:lineRule="auto"/>
        <w:ind w:left="1417" w:firstLine="261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Troska o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imię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</w:p>
    <w:p w14:paraId="387A7CB8" w14:textId="77777777" w:rsidR="005908AE" w:rsidRPr="005908AE" w:rsidRDefault="005908AE">
      <w:pPr>
        <w:pStyle w:val="Standard"/>
        <w:numPr>
          <w:ilvl w:val="1"/>
          <w:numId w:val="57"/>
        </w:numPr>
        <w:tabs>
          <w:tab w:val="left" w:pos="0"/>
          <w:tab w:val="left" w:pos="426"/>
        </w:tabs>
        <w:spacing w:after="120" w:line="276" w:lineRule="auto"/>
        <w:ind w:left="1417" w:firstLine="261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Chęć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niesienia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pomocy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pacjentom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szpitala</w:t>
      </w:r>
      <w:proofErr w:type="spellEnd"/>
    </w:p>
    <w:p w14:paraId="4E0F68C3" w14:textId="77777777" w:rsidR="005908AE" w:rsidRPr="005908AE" w:rsidRDefault="005908AE">
      <w:pPr>
        <w:pStyle w:val="Standard"/>
        <w:numPr>
          <w:ilvl w:val="0"/>
          <w:numId w:val="77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dobre</w:t>
      </w:r>
      <w:proofErr w:type="spellEnd"/>
      <w:r w:rsidRPr="005908AE">
        <w:rPr>
          <w:rFonts w:ascii="Arial" w:hAnsi="Arial" w:cs="Arial"/>
          <w:bCs/>
          <w:color w:val="000000"/>
        </w:rPr>
        <w:t>:</w:t>
      </w:r>
    </w:p>
    <w:p w14:paraId="4032CEC4" w14:textId="77777777" w:rsidR="005908AE" w:rsidRPr="005908AE" w:rsidRDefault="005908AE">
      <w:pPr>
        <w:pStyle w:val="Standard"/>
        <w:numPr>
          <w:ilvl w:val="0"/>
          <w:numId w:val="92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Pozytywny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78330B71" w14:textId="0F5FE0D8" w:rsidR="005908AE" w:rsidRPr="005908AE" w:rsidRDefault="005908AE">
      <w:pPr>
        <w:pStyle w:val="Standard"/>
        <w:numPr>
          <w:ilvl w:val="0"/>
          <w:numId w:val="92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 w:rsidR="00351F97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351F97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594AF0E0" w14:textId="77777777" w:rsidR="005908AE" w:rsidRPr="005908AE" w:rsidRDefault="005908AE">
      <w:pPr>
        <w:pStyle w:val="Standard"/>
        <w:numPr>
          <w:ilvl w:val="0"/>
          <w:numId w:val="92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zastrzeżeń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2B07A0E9" w14:textId="77777777" w:rsidR="005908AE" w:rsidRPr="005908AE" w:rsidRDefault="005908AE">
      <w:pPr>
        <w:pStyle w:val="Standard"/>
        <w:numPr>
          <w:ilvl w:val="0"/>
          <w:numId w:val="92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Gotowość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udziału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bCs/>
          <w:color w:val="000000"/>
        </w:rPr>
        <w:t>życiu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klasy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5EB4D4D2" w14:textId="15A8724C" w:rsidR="005908AE" w:rsidRPr="005908AE" w:rsidRDefault="005908AE">
      <w:pPr>
        <w:pStyle w:val="Standard"/>
        <w:numPr>
          <w:ilvl w:val="0"/>
          <w:numId w:val="77"/>
        </w:numPr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poprawne</w:t>
      </w:r>
      <w:proofErr w:type="spellEnd"/>
      <w:r w:rsidRPr="005908AE">
        <w:rPr>
          <w:rFonts w:ascii="Arial" w:hAnsi="Arial" w:cs="Arial"/>
          <w:bCs/>
          <w:color w:val="000000"/>
        </w:rPr>
        <w:t>:</w:t>
      </w:r>
    </w:p>
    <w:p w14:paraId="5A5575BF" w14:textId="77777777" w:rsidR="005908AE" w:rsidRPr="005908AE" w:rsidRDefault="005908AE">
      <w:pPr>
        <w:pStyle w:val="Standard"/>
        <w:numPr>
          <w:ilvl w:val="1"/>
          <w:numId w:val="77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Poprawny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1B930B16" w14:textId="77777777" w:rsidR="005908AE" w:rsidRPr="005908AE" w:rsidRDefault="005908AE">
      <w:pPr>
        <w:pStyle w:val="Standard"/>
        <w:numPr>
          <w:ilvl w:val="1"/>
          <w:numId w:val="77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lastRenderedPageBreak/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zastrzeżeń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731D17A4" w14:textId="26E25566" w:rsidR="005908AE" w:rsidRPr="005908AE" w:rsidRDefault="005908AE">
      <w:pPr>
        <w:pStyle w:val="Standard"/>
        <w:numPr>
          <w:ilvl w:val="1"/>
          <w:numId w:val="77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Słabe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zainteresowanie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życiem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351F97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3E20E7D0" w14:textId="77777777" w:rsidR="005908AE" w:rsidRPr="005908AE" w:rsidRDefault="005908AE">
      <w:pPr>
        <w:pStyle w:val="Standard"/>
        <w:numPr>
          <w:ilvl w:val="1"/>
          <w:numId w:val="77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zastrzeżeń</w:t>
      </w:r>
      <w:proofErr w:type="spellEnd"/>
    </w:p>
    <w:p w14:paraId="0F69EC82" w14:textId="1A0B56EF" w:rsidR="005908AE" w:rsidRPr="005908AE" w:rsidRDefault="005908AE">
      <w:pPr>
        <w:pStyle w:val="Standard"/>
        <w:numPr>
          <w:ilvl w:val="1"/>
          <w:numId w:val="77"/>
        </w:numPr>
        <w:tabs>
          <w:tab w:val="left" w:pos="0"/>
          <w:tab w:val="left" w:pos="426"/>
        </w:tabs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 w:rsidR="00A326D8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A326D8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6DA2F7D0" w14:textId="77777777" w:rsidR="005908AE" w:rsidRPr="005908AE" w:rsidRDefault="005908AE">
      <w:pPr>
        <w:pStyle w:val="Standard"/>
        <w:numPr>
          <w:ilvl w:val="0"/>
          <w:numId w:val="77"/>
        </w:numPr>
        <w:spacing w:after="120" w:line="276" w:lineRule="auto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nieodpowiednie</w:t>
      </w:r>
      <w:proofErr w:type="spellEnd"/>
      <w:r w:rsidRPr="005908AE">
        <w:rPr>
          <w:rFonts w:ascii="Arial" w:hAnsi="Arial" w:cs="Arial"/>
          <w:bCs/>
          <w:color w:val="000000"/>
        </w:rPr>
        <w:t>:</w:t>
      </w:r>
    </w:p>
    <w:p w14:paraId="2009D66F" w14:textId="77777777" w:rsidR="005908AE" w:rsidRPr="005908AE" w:rsidRDefault="005908AE">
      <w:pPr>
        <w:pStyle w:val="Standard"/>
        <w:numPr>
          <w:ilvl w:val="1"/>
          <w:numId w:val="58"/>
        </w:numPr>
        <w:tabs>
          <w:tab w:val="left" w:pos="1560"/>
          <w:tab w:val="left" w:pos="1701"/>
        </w:tabs>
        <w:spacing w:after="120" w:line="276" w:lineRule="auto"/>
        <w:ind w:left="1417" w:firstLine="261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Negatywny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34741B25" w14:textId="4ECA7B4E" w:rsidR="005908AE" w:rsidRPr="005908AE" w:rsidRDefault="005908AE">
      <w:pPr>
        <w:pStyle w:val="Standard"/>
        <w:numPr>
          <w:ilvl w:val="1"/>
          <w:numId w:val="58"/>
        </w:numPr>
        <w:spacing w:after="120" w:line="276" w:lineRule="auto"/>
        <w:ind w:left="1417" w:firstLine="261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 w:rsidR="00A326D8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A326D8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65422478" w14:textId="77777777" w:rsidR="005908AE" w:rsidRPr="005908AE" w:rsidRDefault="005908AE">
      <w:pPr>
        <w:pStyle w:val="Standard"/>
        <w:numPr>
          <w:ilvl w:val="1"/>
          <w:numId w:val="58"/>
        </w:numPr>
        <w:spacing w:after="120" w:line="276" w:lineRule="auto"/>
        <w:ind w:left="1417" w:firstLine="261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bCs/>
          <w:color w:val="000000"/>
        </w:rPr>
        <w:t>zastrzeżenia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357DFB1E" w14:textId="39D55BE5" w:rsidR="005908AE" w:rsidRPr="005908AE" w:rsidRDefault="005908AE">
      <w:pPr>
        <w:pStyle w:val="Standard"/>
        <w:numPr>
          <w:ilvl w:val="1"/>
          <w:numId w:val="58"/>
        </w:numPr>
        <w:spacing w:after="120" w:line="276" w:lineRule="auto"/>
        <w:ind w:left="1417" w:firstLine="261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Nikłe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zainteresowanie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życiem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klasy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A326D8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3D177A7A" w14:textId="77777777" w:rsidR="005908AE" w:rsidRPr="005908AE" w:rsidRDefault="005908AE">
      <w:pPr>
        <w:pStyle w:val="Standard"/>
        <w:numPr>
          <w:ilvl w:val="1"/>
          <w:numId w:val="58"/>
        </w:numPr>
        <w:spacing w:after="120" w:line="276" w:lineRule="auto"/>
        <w:ind w:left="1417" w:firstLine="261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Umyślne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niszczenie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mienia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szkoły</w:t>
      </w:r>
      <w:proofErr w:type="spellEnd"/>
    </w:p>
    <w:p w14:paraId="48C26639" w14:textId="4C4921F5" w:rsidR="005908AE" w:rsidRPr="005908AE" w:rsidRDefault="005908AE">
      <w:pPr>
        <w:pStyle w:val="Standard"/>
        <w:numPr>
          <w:ilvl w:val="1"/>
          <w:numId w:val="58"/>
        </w:numPr>
        <w:spacing w:after="120" w:line="276" w:lineRule="auto"/>
        <w:ind w:left="1417" w:firstLine="261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Umyślne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bCs/>
          <w:color w:val="000000"/>
        </w:rPr>
        <w:t>łamanie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postanowień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A326D8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tatutu</w:t>
      </w:r>
      <w:proofErr w:type="spellEnd"/>
    </w:p>
    <w:p w14:paraId="64D8729E" w14:textId="77777777" w:rsidR="005908AE" w:rsidRPr="005908AE" w:rsidRDefault="005908AE">
      <w:pPr>
        <w:pStyle w:val="Standard"/>
        <w:numPr>
          <w:ilvl w:val="0"/>
          <w:numId w:val="77"/>
        </w:numPr>
        <w:spacing w:after="120" w:line="276" w:lineRule="auto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naganne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5EB21666" w14:textId="77777777" w:rsidR="005908AE" w:rsidRPr="005908AE" w:rsidRDefault="005908AE">
      <w:pPr>
        <w:pStyle w:val="Standard"/>
        <w:numPr>
          <w:ilvl w:val="0"/>
          <w:numId w:val="78"/>
        </w:numPr>
        <w:tabs>
          <w:tab w:val="left" w:pos="1701"/>
        </w:tabs>
        <w:spacing w:after="120" w:line="276" w:lineRule="auto"/>
        <w:ind w:left="1777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Negatywny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stosunek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nauki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711242AF" w14:textId="5BE00BE9" w:rsidR="005908AE" w:rsidRPr="005908AE" w:rsidRDefault="005908AE">
      <w:pPr>
        <w:pStyle w:val="Standard"/>
        <w:numPr>
          <w:ilvl w:val="0"/>
          <w:numId w:val="78"/>
        </w:numPr>
        <w:tabs>
          <w:tab w:val="left" w:pos="1701"/>
        </w:tabs>
        <w:spacing w:after="120" w:line="276" w:lineRule="auto"/>
        <w:ind w:left="1777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Umyślne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nagminne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łamanie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postanowień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A326D8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tatutu</w:t>
      </w:r>
      <w:proofErr w:type="spellEnd"/>
    </w:p>
    <w:p w14:paraId="64952889" w14:textId="77777777" w:rsidR="005908AE" w:rsidRPr="005908AE" w:rsidRDefault="005908AE">
      <w:pPr>
        <w:pStyle w:val="Standard"/>
        <w:numPr>
          <w:ilvl w:val="0"/>
          <w:numId w:val="78"/>
        </w:numPr>
        <w:spacing w:after="120" w:line="276" w:lineRule="auto"/>
        <w:ind w:left="1777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poważne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bCs/>
          <w:color w:val="000000"/>
        </w:rPr>
        <w:t>zastrzeżenia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4940FE70" w14:textId="6999AD92" w:rsidR="005908AE" w:rsidRPr="005908AE" w:rsidRDefault="005908AE">
      <w:pPr>
        <w:pStyle w:val="Standard"/>
        <w:numPr>
          <w:ilvl w:val="0"/>
          <w:numId w:val="78"/>
        </w:numPr>
        <w:spacing w:after="120" w:line="276" w:lineRule="auto"/>
        <w:ind w:left="1777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Umyślne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bCs/>
          <w:color w:val="000000"/>
        </w:rPr>
        <w:t>nagminne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bCs/>
          <w:color w:val="000000"/>
        </w:rPr>
        <w:t>niszczenie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mienia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8A1FE3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</w:p>
    <w:p w14:paraId="5D6DF364" w14:textId="0310617D" w:rsidR="005908AE" w:rsidRPr="005908AE" w:rsidRDefault="005908AE">
      <w:pPr>
        <w:pStyle w:val="Standard"/>
        <w:numPr>
          <w:ilvl w:val="0"/>
          <w:numId w:val="78"/>
        </w:numPr>
        <w:spacing w:after="120" w:line="276" w:lineRule="auto"/>
        <w:ind w:left="1777"/>
        <w:jc w:val="both"/>
        <w:rPr>
          <w:rFonts w:ascii="Arial" w:hAnsi="Arial" w:cs="Arial"/>
          <w:bCs/>
          <w:color w:val="000000"/>
        </w:rPr>
      </w:pPr>
      <w:r w:rsidRPr="005908AE">
        <w:rPr>
          <w:rFonts w:ascii="Arial" w:hAnsi="Arial" w:cs="Arial"/>
        </w:rPr>
        <w:t xml:space="preserve">Brak </w:t>
      </w:r>
      <w:proofErr w:type="spellStart"/>
      <w:r w:rsidRPr="005908AE">
        <w:rPr>
          <w:rFonts w:ascii="Arial" w:hAnsi="Arial" w:cs="Arial"/>
        </w:rPr>
        <w:t>szacunku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rodziców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nauczycieli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kolegów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pracowników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B60911">
        <w:rPr>
          <w:rFonts w:ascii="Arial" w:hAnsi="Arial" w:cs="Arial"/>
        </w:rPr>
        <w:t>ochrony</w:t>
      </w:r>
      <w:proofErr w:type="spellEnd"/>
      <w:r w:rsidRPr="005908AE">
        <w:rPr>
          <w:rFonts w:ascii="Arial" w:hAnsi="Arial" w:cs="Arial"/>
        </w:rPr>
        <w:t xml:space="preserve">   </w:t>
      </w:r>
      <w:proofErr w:type="spellStart"/>
      <w:r w:rsidRPr="005908AE">
        <w:rPr>
          <w:rFonts w:ascii="Arial" w:hAnsi="Arial" w:cs="Arial"/>
        </w:rPr>
        <w:t>zdrowia</w:t>
      </w:r>
      <w:proofErr w:type="spellEnd"/>
    </w:p>
    <w:p w14:paraId="649352C7" w14:textId="77777777" w:rsidR="008A1FE3" w:rsidRDefault="005908AE">
      <w:pPr>
        <w:pStyle w:val="Standard"/>
        <w:numPr>
          <w:ilvl w:val="0"/>
          <w:numId w:val="55"/>
        </w:numPr>
        <w:spacing w:after="120" w:line="276" w:lineRule="auto"/>
        <w:ind w:left="785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</w:rPr>
        <w:t>Przy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ustalaniu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oceny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klasyfikacyjnej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zachowania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140243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cznia</w:t>
      </w:r>
      <w:proofErr w:type="spellEnd"/>
      <w:r w:rsidRPr="005908AE">
        <w:rPr>
          <w:rFonts w:ascii="Arial" w:hAnsi="Arial" w:cs="Arial"/>
        </w:rPr>
        <w:t xml:space="preserve">, u </w:t>
      </w:r>
      <w:proofErr w:type="spellStart"/>
      <w:r w:rsidRPr="005908AE">
        <w:rPr>
          <w:rFonts w:ascii="Arial" w:hAnsi="Arial" w:cs="Arial"/>
        </w:rPr>
        <w:t>którego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stwierdzono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zaburzenia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inne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dysfunkcje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rozwojowe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należy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uwzględnić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wpływ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zaburzeń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dysfunkcji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jego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zachowanie</w:t>
      </w:r>
      <w:proofErr w:type="spellEnd"/>
      <w:r w:rsidRPr="005908AE">
        <w:rPr>
          <w:rFonts w:ascii="Arial" w:hAnsi="Arial" w:cs="Arial"/>
        </w:rPr>
        <w:t xml:space="preserve"> ,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podstawie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orzeczenia</w:t>
      </w:r>
      <w:proofErr w:type="spellEnd"/>
      <w:r w:rsidRPr="005908AE">
        <w:rPr>
          <w:rFonts w:ascii="Arial" w:hAnsi="Arial" w:cs="Arial"/>
        </w:rPr>
        <w:t xml:space="preserve"> o </w:t>
      </w:r>
      <w:proofErr w:type="spellStart"/>
      <w:r w:rsidRPr="005908AE">
        <w:rPr>
          <w:rFonts w:ascii="Arial" w:hAnsi="Arial" w:cs="Arial"/>
        </w:rPr>
        <w:t>potrzebie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kształcenia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specjalnego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orzeczenia</w:t>
      </w:r>
      <w:proofErr w:type="spellEnd"/>
      <w:r w:rsidRPr="005908AE">
        <w:rPr>
          <w:rFonts w:ascii="Arial" w:hAnsi="Arial" w:cs="Arial"/>
        </w:rPr>
        <w:t xml:space="preserve"> o </w:t>
      </w:r>
      <w:proofErr w:type="spellStart"/>
      <w:r w:rsidRPr="005908AE">
        <w:rPr>
          <w:rFonts w:ascii="Arial" w:hAnsi="Arial" w:cs="Arial"/>
        </w:rPr>
        <w:t>potrzebie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indywidualnego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nauczania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opinii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poradni</w:t>
      </w:r>
      <w:proofErr w:type="spellEnd"/>
      <w:r w:rsidRPr="005908AE">
        <w:rPr>
          <w:rFonts w:ascii="Arial" w:hAnsi="Arial" w:cs="Arial"/>
        </w:rPr>
        <w:t xml:space="preserve"> psychologiczno – </w:t>
      </w:r>
      <w:proofErr w:type="spellStart"/>
      <w:r w:rsidRPr="005908AE">
        <w:rPr>
          <w:rFonts w:ascii="Arial" w:hAnsi="Arial" w:cs="Arial"/>
        </w:rPr>
        <w:t>pedagogicznej</w:t>
      </w:r>
      <w:proofErr w:type="spellEnd"/>
      <w:r w:rsidRPr="005908AE">
        <w:rPr>
          <w:rFonts w:ascii="Arial" w:hAnsi="Arial" w:cs="Arial"/>
        </w:rPr>
        <w:t xml:space="preserve"> , w </w:t>
      </w:r>
      <w:proofErr w:type="spellStart"/>
      <w:r w:rsidRPr="005908AE">
        <w:rPr>
          <w:rFonts w:ascii="Arial" w:hAnsi="Arial" w:cs="Arial"/>
        </w:rPr>
        <w:t>tym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poradni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specjalistycznej</w:t>
      </w:r>
      <w:proofErr w:type="spellEnd"/>
      <w:r w:rsidRPr="005908AE">
        <w:rPr>
          <w:rFonts w:ascii="Arial" w:hAnsi="Arial" w:cs="Arial"/>
        </w:rPr>
        <w:t>.</w:t>
      </w:r>
    </w:p>
    <w:p w14:paraId="1DB3F329" w14:textId="65FBDB57" w:rsidR="00C4135A" w:rsidRDefault="008A1FE3" w:rsidP="007667FC">
      <w:pPr>
        <w:pStyle w:val="Standard"/>
        <w:spacing w:after="120" w:line="276" w:lineRule="auto"/>
        <w:ind w:left="170"/>
        <w:jc w:val="both"/>
        <w:rPr>
          <w:rFonts w:ascii="Arial" w:eastAsia="Calibri" w:hAnsi="Arial" w:cs="Arial"/>
        </w:rPr>
      </w:pPr>
      <w:r w:rsidRPr="008A1FE3">
        <w:rPr>
          <w:rFonts w:ascii="Arial" w:eastAsia="Calibri" w:hAnsi="Arial" w:cs="Arial"/>
          <w:b/>
          <w:bCs/>
        </w:rPr>
        <w:t xml:space="preserve">§ </w:t>
      </w:r>
      <w:r w:rsidR="007667FC">
        <w:rPr>
          <w:rFonts w:ascii="Arial" w:eastAsia="Calibri" w:hAnsi="Arial" w:cs="Arial"/>
          <w:b/>
          <w:bCs/>
        </w:rPr>
        <w:t>40</w:t>
      </w:r>
      <w:r w:rsidRPr="008A1FE3">
        <w:rPr>
          <w:rFonts w:ascii="Arial" w:eastAsia="Calibri" w:hAnsi="Arial" w:cs="Arial"/>
          <w:b/>
          <w:bCs/>
        </w:rPr>
        <w:t xml:space="preserve">.  </w:t>
      </w:r>
      <w:r w:rsidR="005908AE" w:rsidRPr="008A1FE3">
        <w:rPr>
          <w:rFonts w:ascii="Arial" w:eastAsia="Calibri" w:hAnsi="Arial" w:cs="Arial"/>
        </w:rPr>
        <w:t xml:space="preserve">Po </w:t>
      </w:r>
      <w:proofErr w:type="spellStart"/>
      <w:r w:rsidR="005908AE" w:rsidRPr="008A1FE3">
        <w:rPr>
          <w:rFonts w:ascii="Arial" w:eastAsia="Calibri" w:hAnsi="Arial" w:cs="Arial"/>
        </w:rPr>
        <w:t>pobycie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placówce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dyrektor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szkoły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przesyła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dyrektorowi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placówki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macierzystej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CF5" w:rsidRPr="008A1FE3">
        <w:rPr>
          <w:rFonts w:ascii="Arial" w:eastAsia="Calibri" w:hAnsi="Arial" w:cs="Arial"/>
        </w:rPr>
        <w:t>u</w:t>
      </w:r>
      <w:r w:rsidR="005908AE" w:rsidRPr="008A1FE3">
        <w:rPr>
          <w:rFonts w:ascii="Arial" w:eastAsia="Calibri" w:hAnsi="Arial" w:cs="Arial"/>
        </w:rPr>
        <w:t>cznia</w:t>
      </w:r>
      <w:proofErr w:type="spellEnd"/>
      <w:r w:rsidR="005908AE" w:rsidRPr="008A1FE3">
        <w:rPr>
          <w:rFonts w:ascii="Arial" w:eastAsia="Calibri" w:hAnsi="Arial" w:cs="Arial"/>
        </w:rPr>
        <w:t xml:space="preserve">, </w:t>
      </w:r>
      <w:proofErr w:type="spellStart"/>
      <w:r w:rsidR="005908AE" w:rsidRPr="008A1FE3">
        <w:rPr>
          <w:rFonts w:ascii="Arial" w:eastAsia="Calibri" w:hAnsi="Arial" w:cs="Arial"/>
        </w:rPr>
        <w:t>pisemną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informację</w:t>
      </w:r>
      <w:proofErr w:type="spellEnd"/>
      <w:r w:rsidR="005908AE" w:rsidRPr="008A1FE3">
        <w:rPr>
          <w:rFonts w:ascii="Arial" w:eastAsia="Calibri" w:hAnsi="Arial" w:cs="Arial"/>
        </w:rPr>
        <w:t xml:space="preserve"> o </w:t>
      </w:r>
      <w:proofErr w:type="spellStart"/>
      <w:r w:rsidR="005908AE" w:rsidRPr="008A1FE3">
        <w:rPr>
          <w:rFonts w:ascii="Arial" w:eastAsia="Calibri" w:hAnsi="Arial" w:cs="Arial"/>
        </w:rPr>
        <w:t>ocenach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bieżących</w:t>
      </w:r>
      <w:proofErr w:type="spellEnd"/>
      <w:r w:rsidR="005908AE" w:rsidRPr="008A1FE3">
        <w:rPr>
          <w:rFonts w:ascii="Arial" w:eastAsia="Calibri" w:hAnsi="Arial" w:cs="Arial"/>
        </w:rPr>
        <w:t xml:space="preserve">, </w:t>
      </w:r>
      <w:proofErr w:type="spellStart"/>
      <w:r w:rsidR="005908AE" w:rsidRPr="008A1FE3">
        <w:rPr>
          <w:rFonts w:ascii="Arial" w:eastAsia="Calibri" w:hAnsi="Arial" w:cs="Arial"/>
        </w:rPr>
        <w:t>uzyskanych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przez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Ucznia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czasie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nauki</w:t>
      </w:r>
      <w:proofErr w:type="spellEnd"/>
      <w:r w:rsidR="005908AE" w:rsidRPr="008A1FE3">
        <w:rPr>
          <w:rFonts w:ascii="Arial" w:eastAsia="Calibri" w:hAnsi="Arial" w:cs="Arial"/>
        </w:rPr>
        <w:t xml:space="preserve"> w Szkole, </w:t>
      </w:r>
      <w:proofErr w:type="spellStart"/>
      <w:r w:rsidR="005908AE" w:rsidRPr="008A1FE3">
        <w:rPr>
          <w:rFonts w:ascii="Arial" w:eastAsia="Calibri" w:hAnsi="Arial" w:cs="Arial"/>
        </w:rPr>
        <w:t>jeżeli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tym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okresie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Uczeń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nie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był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klasyfikowany</w:t>
      </w:r>
      <w:proofErr w:type="spellEnd"/>
      <w:r w:rsidR="005908AE" w:rsidRPr="008A1FE3">
        <w:rPr>
          <w:rFonts w:ascii="Arial" w:eastAsia="Calibri" w:hAnsi="Arial" w:cs="Arial"/>
        </w:rPr>
        <w:t xml:space="preserve">, </w:t>
      </w:r>
      <w:proofErr w:type="spellStart"/>
      <w:r w:rsidR="005908AE" w:rsidRPr="008A1FE3">
        <w:rPr>
          <w:rFonts w:ascii="Arial" w:eastAsia="Calibri" w:hAnsi="Arial" w:cs="Arial"/>
        </w:rPr>
        <w:t>oraz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informację</w:t>
      </w:r>
      <w:proofErr w:type="spellEnd"/>
      <w:r w:rsidR="005908AE" w:rsidRPr="008A1FE3">
        <w:rPr>
          <w:rFonts w:ascii="Arial" w:eastAsia="Calibri" w:hAnsi="Arial" w:cs="Arial"/>
        </w:rPr>
        <w:t xml:space="preserve">  o </w:t>
      </w:r>
      <w:proofErr w:type="spellStart"/>
      <w:r w:rsidR="005908AE" w:rsidRPr="008A1FE3">
        <w:rPr>
          <w:rFonts w:ascii="Arial" w:eastAsia="Calibri" w:hAnsi="Arial" w:cs="Arial"/>
        </w:rPr>
        <w:t>jego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zachowaniu</w:t>
      </w:r>
      <w:proofErr w:type="spellEnd"/>
      <w:r w:rsidR="005908AE" w:rsidRPr="008A1FE3">
        <w:rPr>
          <w:rFonts w:ascii="Arial" w:eastAsia="Calibri" w:hAnsi="Arial" w:cs="Arial"/>
        </w:rPr>
        <w:t xml:space="preserve">. </w:t>
      </w:r>
      <w:proofErr w:type="spellStart"/>
      <w:r w:rsidR="005908AE" w:rsidRPr="008A1FE3">
        <w:rPr>
          <w:rFonts w:ascii="Arial" w:eastAsia="Calibri" w:hAnsi="Arial" w:cs="Arial"/>
        </w:rPr>
        <w:t>Informacja</w:t>
      </w:r>
      <w:proofErr w:type="spellEnd"/>
      <w:r w:rsidR="005908AE" w:rsidRPr="008A1FE3">
        <w:rPr>
          <w:rFonts w:ascii="Arial" w:eastAsia="Calibri" w:hAnsi="Arial" w:cs="Arial"/>
        </w:rPr>
        <w:t xml:space="preserve"> o </w:t>
      </w:r>
      <w:proofErr w:type="spellStart"/>
      <w:r w:rsidR="005908AE" w:rsidRPr="008A1FE3">
        <w:rPr>
          <w:rFonts w:ascii="Arial" w:eastAsia="Calibri" w:hAnsi="Arial" w:cs="Arial"/>
        </w:rPr>
        <w:t>ocenach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może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być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wysłana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na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wniosek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dyrektora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placówki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macierzystej</w:t>
      </w:r>
      <w:proofErr w:type="spellEnd"/>
      <w:r w:rsidR="005908AE" w:rsidRPr="008A1FE3">
        <w:rPr>
          <w:rFonts w:ascii="Arial" w:eastAsia="Calibri" w:hAnsi="Arial" w:cs="Arial"/>
        </w:rPr>
        <w:t xml:space="preserve">, w </w:t>
      </w:r>
      <w:proofErr w:type="spellStart"/>
      <w:r w:rsidR="005908AE" w:rsidRPr="008A1FE3">
        <w:rPr>
          <w:rFonts w:ascii="Arial" w:eastAsia="Calibri" w:hAnsi="Arial" w:cs="Arial"/>
        </w:rPr>
        <w:t>każdym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momencie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pobytu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Pr="008A1FE3">
        <w:rPr>
          <w:rFonts w:ascii="Arial" w:eastAsia="Calibri" w:hAnsi="Arial" w:cs="Arial"/>
        </w:rPr>
        <w:t>u</w:t>
      </w:r>
      <w:r w:rsidR="005908AE" w:rsidRPr="008A1FE3">
        <w:rPr>
          <w:rFonts w:ascii="Arial" w:eastAsia="Calibri" w:hAnsi="Arial" w:cs="Arial"/>
        </w:rPr>
        <w:t>cznia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placówc</w:t>
      </w:r>
      <w:r w:rsidR="00D3676E" w:rsidRPr="008A1FE3">
        <w:rPr>
          <w:rFonts w:ascii="Arial" w:eastAsia="Calibri" w:hAnsi="Arial" w:cs="Arial"/>
        </w:rPr>
        <w:t>e</w:t>
      </w:r>
      <w:proofErr w:type="spellEnd"/>
      <w:r w:rsidR="00D3676E" w:rsidRPr="008A1FE3">
        <w:rPr>
          <w:rFonts w:ascii="Arial" w:eastAsia="Calibri" w:hAnsi="Arial" w:cs="Arial"/>
        </w:rPr>
        <w:t>.</w:t>
      </w:r>
    </w:p>
    <w:p w14:paraId="6700CBE5" w14:textId="77777777" w:rsidR="00821EA3" w:rsidRDefault="00821EA3" w:rsidP="007667FC">
      <w:pPr>
        <w:pStyle w:val="Standard"/>
        <w:spacing w:after="120" w:line="276" w:lineRule="auto"/>
        <w:ind w:left="170"/>
        <w:jc w:val="both"/>
        <w:rPr>
          <w:rFonts w:ascii="Arial" w:eastAsia="Calibri" w:hAnsi="Arial" w:cs="Arial"/>
        </w:rPr>
      </w:pPr>
    </w:p>
    <w:p w14:paraId="1345F88A" w14:textId="77777777" w:rsidR="004D325A" w:rsidRDefault="004D325A" w:rsidP="007667FC">
      <w:pPr>
        <w:pStyle w:val="Standard"/>
        <w:spacing w:after="120" w:line="276" w:lineRule="auto"/>
        <w:ind w:left="170"/>
        <w:jc w:val="both"/>
        <w:rPr>
          <w:rFonts w:ascii="Arial" w:eastAsia="Calibri" w:hAnsi="Arial" w:cs="Arial"/>
        </w:rPr>
      </w:pPr>
    </w:p>
    <w:p w14:paraId="5C2AED3C" w14:textId="77777777" w:rsidR="004D325A" w:rsidRDefault="004D325A" w:rsidP="007667FC">
      <w:pPr>
        <w:pStyle w:val="Standard"/>
        <w:spacing w:after="120" w:line="276" w:lineRule="auto"/>
        <w:ind w:left="170"/>
        <w:jc w:val="both"/>
        <w:rPr>
          <w:rFonts w:ascii="Arial" w:eastAsia="Calibri" w:hAnsi="Arial" w:cs="Arial"/>
        </w:rPr>
      </w:pPr>
    </w:p>
    <w:p w14:paraId="1DCA51AC" w14:textId="77777777" w:rsidR="004D325A" w:rsidRDefault="004D325A" w:rsidP="007667FC">
      <w:pPr>
        <w:pStyle w:val="Standard"/>
        <w:spacing w:after="120" w:line="276" w:lineRule="auto"/>
        <w:ind w:left="170"/>
        <w:jc w:val="both"/>
        <w:rPr>
          <w:rFonts w:ascii="Arial" w:eastAsia="Calibri" w:hAnsi="Arial" w:cs="Arial"/>
        </w:rPr>
      </w:pPr>
    </w:p>
    <w:p w14:paraId="6D1F3AB9" w14:textId="77777777" w:rsidR="004D325A" w:rsidRPr="007667FC" w:rsidRDefault="004D325A" w:rsidP="007667FC">
      <w:pPr>
        <w:pStyle w:val="Standard"/>
        <w:spacing w:after="120" w:line="276" w:lineRule="auto"/>
        <w:ind w:left="170"/>
        <w:jc w:val="both"/>
        <w:rPr>
          <w:rFonts w:ascii="Arial" w:eastAsia="Calibri" w:hAnsi="Arial" w:cs="Arial"/>
        </w:rPr>
      </w:pPr>
    </w:p>
    <w:p w14:paraId="209AA26B" w14:textId="30C37AEA" w:rsidR="006860BA" w:rsidRPr="005908AE" w:rsidRDefault="00413956" w:rsidP="0051329C">
      <w:pPr>
        <w:pStyle w:val="Nagwek1"/>
        <w:spacing w:before="0"/>
      </w:pPr>
      <w:bookmarkStart w:id="22" w:name="_Toc208223616"/>
      <w:r w:rsidRPr="005908AE">
        <w:lastRenderedPageBreak/>
        <w:t>ROZDZIAŁ  V</w:t>
      </w:r>
      <w:r w:rsidR="00F40C02">
        <w:t>II</w:t>
      </w:r>
      <w:bookmarkEnd w:id="22"/>
    </w:p>
    <w:p w14:paraId="209AA26F" w14:textId="7F0B2813" w:rsidR="006860BA" w:rsidRPr="00590CF5" w:rsidRDefault="00F40C02" w:rsidP="0051329C">
      <w:pPr>
        <w:pStyle w:val="Nagwek1"/>
        <w:spacing w:before="0"/>
      </w:pPr>
      <w:bookmarkStart w:id="23" w:name="_Toc208223617"/>
      <w:r>
        <w:t xml:space="preserve">PRAWA I OBOWIĄZKI UCZNIÓW. </w:t>
      </w:r>
      <w:r w:rsidR="0083361E">
        <w:t>NAGRODY</w:t>
      </w:r>
      <w:r>
        <w:t xml:space="preserve"> I KARY</w:t>
      </w:r>
      <w:bookmarkEnd w:id="23"/>
    </w:p>
    <w:p w14:paraId="209AA270" w14:textId="77777777" w:rsidR="00AF288D" w:rsidRPr="005908AE" w:rsidRDefault="00AF288D" w:rsidP="0051329C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</w:p>
    <w:p w14:paraId="209AA273" w14:textId="5357E2F6" w:rsidR="00AF288D" w:rsidRPr="00590CF5" w:rsidRDefault="00413956" w:rsidP="007667FC">
      <w:pPr>
        <w:pStyle w:val="Standard"/>
        <w:spacing w:after="120" w:line="276" w:lineRule="auto"/>
        <w:ind w:left="170"/>
        <w:jc w:val="both"/>
        <w:rPr>
          <w:rFonts w:ascii="Arial" w:hAnsi="Arial" w:cs="Arial"/>
          <w:b/>
        </w:rPr>
      </w:pPr>
      <w:r w:rsidRPr="005908AE">
        <w:rPr>
          <w:rFonts w:ascii="Arial" w:hAnsi="Arial" w:cs="Arial"/>
          <w:b/>
        </w:rPr>
        <w:t xml:space="preserve">§ </w:t>
      </w:r>
      <w:r w:rsidR="008D37B8">
        <w:rPr>
          <w:rFonts w:ascii="Arial" w:hAnsi="Arial" w:cs="Arial"/>
          <w:b/>
        </w:rPr>
        <w:t>4</w:t>
      </w:r>
      <w:r w:rsidR="007667FC">
        <w:rPr>
          <w:rFonts w:ascii="Arial" w:hAnsi="Arial" w:cs="Arial"/>
          <w:b/>
        </w:rPr>
        <w:t>1</w:t>
      </w:r>
      <w:r w:rsidRPr="005908AE">
        <w:rPr>
          <w:rFonts w:ascii="Arial" w:hAnsi="Arial" w:cs="Arial"/>
          <w:b/>
        </w:rPr>
        <w:t>.</w:t>
      </w:r>
      <w:r w:rsidR="00590CF5">
        <w:rPr>
          <w:rFonts w:ascii="Arial" w:hAnsi="Arial" w:cs="Arial"/>
          <w:b/>
        </w:rPr>
        <w:t xml:space="preserve"> </w:t>
      </w:r>
      <w:r w:rsidR="00590CF5">
        <w:rPr>
          <w:rFonts w:ascii="Arial" w:hAnsi="Arial" w:cs="Arial"/>
          <w:bCs/>
        </w:rPr>
        <w:t>1.</w:t>
      </w:r>
      <w:r w:rsidRPr="005908AE">
        <w:rPr>
          <w:rFonts w:ascii="Arial" w:hAnsi="Arial" w:cs="Arial"/>
        </w:rPr>
        <w:t xml:space="preserve">Uczeń/ </w:t>
      </w:r>
      <w:proofErr w:type="spellStart"/>
      <w:r w:rsidR="00590CF5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ychowanek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szpitalu</w:t>
      </w:r>
      <w:proofErr w:type="spellEnd"/>
      <w:r w:rsidRPr="005908AE">
        <w:rPr>
          <w:rFonts w:ascii="Arial" w:hAnsi="Arial" w:cs="Arial"/>
        </w:rPr>
        <w:t>:</w:t>
      </w:r>
    </w:p>
    <w:p w14:paraId="209AA274" w14:textId="77777777" w:rsidR="00AF288D" w:rsidRPr="005908AE" w:rsidRDefault="00413956">
      <w:pPr>
        <w:pStyle w:val="Standard"/>
        <w:numPr>
          <w:ilvl w:val="0"/>
          <w:numId w:val="79"/>
        </w:numPr>
        <w:spacing w:after="120" w:line="276" w:lineRule="auto"/>
        <w:ind w:left="1210"/>
        <w:jc w:val="both"/>
        <w:rPr>
          <w:rFonts w:ascii="Arial" w:hAnsi="Arial" w:cs="Arial"/>
        </w:rPr>
      </w:pPr>
      <w:r w:rsidRPr="005908AE">
        <w:rPr>
          <w:rFonts w:ascii="Arial" w:hAnsi="Arial" w:cs="Arial"/>
        </w:rPr>
        <w:t xml:space="preserve">Do </w:t>
      </w:r>
      <w:proofErr w:type="spellStart"/>
      <w:r w:rsidRPr="005908AE">
        <w:rPr>
          <w:rFonts w:ascii="Arial" w:hAnsi="Arial" w:cs="Arial"/>
        </w:rPr>
        <w:t>szkoły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przyjmowani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są</w:t>
      </w:r>
      <w:proofErr w:type="spellEnd"/>
      <w:r w:rsidRPr="005908AE">
        <w:rPr>
          <w:rFonts w:ascii="Arial" w:hAnsi="Arial" w:cs="Arial"/>
        </w:rPr>
        <w:t xml:space="preserve">  </w:t>
      </w:r>
      <w:proofErr w:type="spellStart"/>
      <w:r w:rsidRPr="005908AE">
        <w:rPr>
          <w:rFonts w:ascii="Arial" w:hAnsi="Arial" w:cs="Arial"/>
        </w:rPr>
        <w:t>pacjenci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Dziecięcego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Polanki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im</w:t>
      </w:r>
      <w:proofErr w:type="spellEnd"/>
      <w:r w:rsidRPr="005908AE">
        <w:rPr>
          <w:rFonts w:ascii="Arial" w:hAnsi="Arial" w:cs="Arial"/>
        </w:rPr>
        <w:t xml:space="preserve">. Macieja </w:t>
      </w:r>
      <w:proofErr w:type="spellStart"/>
      <w:r w:rsidRPr="005908AE">
        <w:rPr>
          <w:rFonts w:ascii="Arial" w:hAnsi="Arial" w:cs="Arial"/>
        </w:rPr>
        <w:t>Płażyńskiego</w:t>
      </w:r>
      <w:proofErr w:type="spellEnd"/>
      <w:r w:rsidRPr="005908AE">
        <w:rPr>
          <w:rFonts w:ascii="Arial" w:hAnsi="Arial" w:cs="Arial"/>
        </w:rPr>
        <w:t xml:space="preserve"> sp. z </w:t>
      </w:r>
      <w:proofErr w:type="spellStart"/>
      <w:r w:rsidRPr="005908AE">
        <w:rPr>
          <w:rFonts w:ascii="Arial" w:hAnsi="Arial" w:cs="Arial"/>
        </w:rPr>
        <w:t>o.o.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Gdańsku</w:t>
      </w:r>
      <w:proofErr w:type="spellEnd"/>
      <w:r w:rsidRPr="005908AE">
        <w:rPr>
          <w:rFonts w:ascii="Arial" w:hAnsi="Arial" w:cs="Arial"/>
        </w:rPr>
        <w:t>.</w:t>
      </w:r>
    </w:p>
    <w:p w14:paraId="209AA275" w14:textId="32CBFA39" w:rsidR="00AF288D" w:rsidRPr="005908AE" w:rsidRDefault="00413956">
      <w:pPr>
        <w:pStyle w:val="Standard"/>
        <w:numPr>
          <w:ilvl w:val="0"/>
          <w:numId w:val="79"/>
        </w:numPr>
        <w:spacing w:after="120" w:line="276" w:lineRule="auto"/>
        <w:ind w:left="121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Szkoła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obejmuje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opieką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590CF5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czniów</w:t>
      </w:r>
      <w:proofErr w:type="spellEnd"/>
      <w:r w:rsidRPr="005908AE">
        <w:rPr>
          <w:rFonts w:ascii="Arial" w:hAnsi="Arial" w:cs="Arial"/>
        </w:rPr>
        <w:t>/</w:t>
      </w:r>
      <w:proofErr w:type="spellStart"/>
      <w:r w:rsidR="00590CF5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ychowanków</w:t>
      </w:r>
      <w:proofErr w:type="spellEnd"/>
      <w:r w:rsidRPr="005908AE">
        <w:rPr>
          <w:rFonts w:ascii="Arial" w:hAnsi="Arial" w:cs="Arial"/>
        </w:rPr>
        <w:t xml:space="preserve"> po </w:t>
      </w:r>
      <w:proofErr w:type="spellStart"/>
      <w:r w:rsidRPr="005908AE">
        <w:rPr>
          <w:rFonts w:ascii="Arial" w:hAnsi="Arial" w:cs="Arial"/>
        </w:rPr>
        <w:t>uprzednim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wpisaniu</w:t>
      </w:r>
      <w:proofErr w:type="spellEnd"/>
      <w:r w:rsidRPr="005908AE">
        <w:rPr>
          <w:rFonts w:ascii="Arial" w:hAnsi="Arial" w:cs="Arial"/>
        </w:rPr>
        <w:t xml:space="preserve"> ich </w:t>
      </w:r>
      <w:r w:rsidR="00765C71" w:rsidRPr="005908AE">
        <w:rPr>
          <w:rFonts w:ascii="Arial" w:hAnsi="Arial" w:cs="Arial"/>
        </w:rPr>
        <w:t xml:space="preserve">              </w:t>
      </w:r>
      <w:r w:rsidRPr="005908AE">
        <w:rPr>
          <w:rFonts w:ascii="Arial" w:hAnsi="Arial" w:cs="Arial"/>
        </w:rPr>
        <w:t xml:space="preserve">w </w:t>
      </w:r>
      <w:proofErr w:type="spellStart"/>
      <w:r w:rsidRPr="005908AE">
        <w:rPr>
          <w:rFonts w:ascii="Arial" w:hAnsi="Arial" w:cs="Arial"/>
        </w:rPr>
        <w:t>rejestr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pacjentów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przestają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być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590CF5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czniami</w:t>
      </w:r>
      <w:proofErr w:type="spellEnd"/>
      <w:r w:rsidRPr="005908AE">
        <w:rPr>
          <w:rFonts w:ascii="Arial" w:hAnsi="Arial" w:cs="Arial"/>
        </w:rPr>
        <w:t>/</w:t>
      </w:r>
      <w:proofErr w:type="spellStart"/>
      <w:r w:rsidR="00590CF5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ychowankami</w:t>
      </w:r>
      <w:proofErr w:type="spellEnd"/>
      <w:r w:rsidRPr="005908AE">
        <w:rPr>
          <w:rFonts w:ascii="Arial" w:hAnsi="Arial" w:cs="Arial"/>
        </w:rPr>
        <w:t xml:space="preserve"> po </w:t>
      </w:r>
      <w:proofErr w:type="spellStart"/>
      <w:r w:rsidRPr="005908AE">
        <w:rPr>
          <w:rFonts w:ascii="Arial" w:hAnsi="Arial" w:cs="Arial"/>
        </w:rPr>
        <w:t>uzyskaniu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wypisu</w:t>
      </w:r>
      <w:proofErr w:type="spellEnd"/>
      <w:r w:rsidRPr="005908AE">
        <w:rPr>
          <w:rFonts w:ascii="Arial" w:hAnsi="Arial" w:cs="Arial"/>
        </w:rPr>
        <w:t xml:space="preserve"> ze </w:t>
      </w:r>
      <w:proofErr w:type="spellStart"/>
      <w:r w:rsidRPr="005908AE">
        <w:rPr>
          <w:rFonts w:ascii="Arial" w:hAnsi="Arial" w:cs="Arial"/>
        </w:rPr>
        <w:t>szpitala</w:t>
      </w:r>
      <w:proofErr w:type="spellEnd"/>
      <w:r w:rsidRPr="005908AE">
        <w:rPr>
          <w:rFonts w:ascii="Arial" w:hAnsi="Arial" w:cs="Arial"/>
        </w:rPr>
        <w:t>.</w:t>
      </w:r>
    </w:p>
    <w:p w14:paraId="209AA276" w14:textId="158856CB" w:rsidR="00AF288D" w:rsidRPr="005908AE" w:rsidRDefault="00413956">
      <w:pPr>
        <w:pStyle w:val="Standard"/>
        <w:numPr>
          <w:ilvl w:val="0"/>
          <w:numId w:val="79"/>
        </w:numPr>
        <w:spacing w:after="120" w:line="276" w:lineRule="auto"/>
        <w:ind w:left="121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Pobyt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8A1FE3">
        <w:rPr>
          <w:rFonts w:ascii="Arial" w:hAnsi="Arial" w:cs="Arial"/>
        </w:rPr>
        <w:t>ucznia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naszej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placówce</w:t>
      </w:r>
      <w:proofErr w:type="spellEnd"/>
      <w:r w:rsidRPr="005908AE">
        <w:rPr>
          <w:rFonts w:ascii="Arial" w:hAnsi="Arial" w:cs="Arial"/>
        </w:rPr>
        <w:t xml:space="preserve"> ma </w:t>
      </w:r>
      <w:proofErr w:type="spellStart"/>
      <w:r w:rsidR="008A1FE3">
        <w:rPr>
          <w:rFonts w:ascii="Arial" w:hAnsi="Arial" w:cs="Arial"/>
        </w:rPr>
        <w:t>dodatkowo</w:t>
      </w:r>
      <w:proofErr w:type="spellEnd"/>
      <w:r w:rsidR="008A1FE3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celu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zwiększenie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szans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edukacyjnych</w:t>
      </w:r>
      <w:proofErr w:type="spellEnd"/>
      <w:r w:rsidRPr="005908AE">
        <w:rPr>
          <w:rFonts w:ascii="Arial" w:hAnsi="Arial" w:cs="Arial"/>
        </w:rPr>
        <w:t xml:space="preserve">,  </w:t>
      </w:r>
      <w:proofErr w:type="spellStart"/>
      <w:r w:rsidRPr="005908AE">
        <w:rPr>
          <w:rFonts w:ascii="Arial" w:hAnsi="Arial" w:cs="Arial"/>
        </w:rPr>
        <w:t>wyrównywanie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braków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edukacyjnych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powstałych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wyniku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choroby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edukacja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włączająca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dzieci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przewlekle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chorych</w:t>
      </w:r>
      <w:proofErr w:type="spellEnd"/>
      <w:r w:rsidRPr="005908AE">
        <w:rPr>
          <w:rFonts w:ascii="Arial" w:hAnsi="Arial" w:cs="Arial"/>
        </w:rPr>
        <w:t>.</w:t>
      </w:r>
    </w:p>
    <w:p w14:paraId="209AA277" w14:textId="24A7416D" w:rsidR="00101A55" w:rsidRPr="005908AE" w:rsidRDefault="00413956">
      <w:pPr>
        <w:pStyle w:val="Standard"/>
        <w:numPr>
          <w:ilvl w:val="0"/>
          <w:numId w:val="79"/>
        </w:numPr>
        <w:spacing w:after="120" w:line="276" w:lineRule="auto"/>
        <w:ind w:left="121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Uczniowie</w:t>
      </w:r>
      <w:proofErr w:type="spellEnd"/>
      <w:r w:rsidRPr="005908AE">
        <w:rPr>
          <w:rFonts w:ascii="Arial" w:hAnsi="Arial" w:cs="Arial"/>
        </w:rPr>
        <w:t>/</w:t>
      </w:r>
      <w:proofErr w:type="spellStart"/>
      <w:r w:rsidR="00590CF5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ychowankowie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uczestniczą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następujących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formach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zajęć</w:t>
      </w:r>
      <w:proofErr w:type="spellEnd"/>
      <w:r w:rsidRPr="005908AE">
        <w:rPr>
          <w:rFonts w:ascii="Arial" w:hAnsi="Arial" w:cs="Arial"/>
        </w:rPr>
        <w:t>:</w:t>
      </w:r>
    </w:p>
    <w:p w14:paraId="209AA278" w14:textId="16FF1DBC" w:rsidR="00101A55" w:rsidRPr="005908AE" w:rsidRDefault="00413956">
      <w:pPr>
        <w:pStyle w:val="Standard"/>
        <w:numPr>
          <w:ilvl w:val="0"/>
          <w:numId w:val="80"/>
        </w:numPr>
        <w:spacing w:after="120" w:line="276" w:lineRule="auto"/>
        <w:ind w:left="1777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oddziały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przedszkolne</w:t>
      </w:r>
      <w:proofErr w:type="spellEnd"/>
    </w:p>
    <w:p w14:paraId="209AA279" w14:textId="5424762F" w:rsidR="00AF288D" w:rsidRPr="005908AE" w:rsidRDefault="00413956">
      <w:pPr>
        <w:pStyle w:val="Standard"/>
        <w:numPr>
          <w:ilvl w:val="0"/>
          <w:numId w:val="80"/>
        </w:numPr>
        <w:spacing w:after="120" w:line="276" w:lineRule="auto"/>
        <w:ind w:left="1777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zajęcia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edukacyjne</w:t>
      </w:r>
      <w:proofErr w:type="spellEnd"/>
      <w:r w:rsidRPr="005908AE">
        <w:rPr>
          <w:rFonts w:ascii="Arial" w:hAnsi="Arial" w:cs="Arial"/>
        </w:rPr>
        <w:t xml:space="preserve"> – </w:t>
      </w:r>
      <w:proofErr w:type="spellStart"/>
      <w:r w:rsidRPr="005908AE">
        <w:rPr>
          <w:rFonts w:ascii="Arial" w:hAnsi="Arial" w:cs="Arial"/>
        </w:rPr>
        <w:t>oddziały</w:t>
      </w:r>
      <w:proofErr w:type="spellEnd"/>
      <w:r w:rsidRPr="005908AE">
        <w:rPr>
          <w:rFonts w:ascii="Arial" w:hAnsi="Arial" w:cs="Arial"/>
        </w:rPr>
        <w:t xml:space="preserve">: </w:t>
      </w:r>
      <w:proofErr w:type="spellStart"/>
      <w:r w:rsidRPr="005908AE">
        <w:rPr>
          <w:rFonts w:ascii="Arial" w:hAnsi="Arial" w:cs="Arial"/>
        </w:rPr>
        <w:t>zespoły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klasowe</w:t>
      </w:r>
      <w:proofErr w:type="spellEnd"/>
    </w:p>
    <w:p w14:paraId="209AA27A" w14:textId="15D6CE75" w:rsidR="00BF7B29" w:rsidRPr="005908AE" w:rsidRDefault="00413956">
      <w:pPr>
        <w:pStyle w:val="Standard"/>
        <w:numPr>
          <w:ilvl w:val="0"/>
          <w:numId w:val="80"/>
        </w:numPr>
        <w:spacing w:after="120" w:line="276" w:lineRule="auto"/>
        <w:ind w:left="1777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zajęcia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grupach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wychowawczych</w:t>
      </w:r>
      <w:proofErr w:type="spellEnd"/>
    </w:p>
    <w:p w14:paraId="209AA27B" w14:textId="53CC99A8" w:rsidR="006860BA" w:rsidRPr="005908AE" w:rsidRDefault="00F94448">
      <w:pPr>
        <w:pStyle w:val="Standard"/>
        <w:numPr>
          <w:ilvl w:val="0"/>
          <w:numId w:val="52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Obowiązki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uprawnienia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C63F25">
        <w:rPr>
          <w:rFonts w:ascii="Arial" w:hAnsi="Arial" w:cs="Arial"/>
        </w:rPr>
        <w:t>w</w:t>
      </w:r>
      <w:r w:rsidR="00413956" w:rsidRPr="005908AE">
        <w:rPr>
          <w:rFonts w:ascii="Arial" w:hAnsi="Arial" w:cs="Arial"/>
        </w:rPr>
        <w:t>ychowanków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określa</w:t>
      </w:r>
      <w:proofErr w:type="spellEnd"/>
      <w:r w:rsidR="00413956" w:rsidRPr="005908AE">
        <w:rPr>
          <w:rFonts w:ascii="Arial" w:hAnsi="Arial" w:cs="Arial"/>
        </w:rPr>
        <w:t xml:space="preserve"> ,,</w:t>
      </w:r>
      <w:proofErr w:type="spellStart"/>
      <w:r w:rsidR="00413956" w:rsidRPr="005908AE">
        <w:rPr>
          <w:rFonts w:ascii="Arial" w:hAnsi="Arial" w:cs="Arial"/>
        </w:rPr>
        <w:t>Regulamin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Ucznia</w:t>
      </w:r>
      <w:proofErr w:type="spellEnd"/>
      <w:r w:rsidR="00413956" w:rsidRPr="005908AE">
        <w:rPr>
          <w:rFonts w:ascii="Arial" w:hAnsi="Arial" w:cs="Arial"/>
        </w:rPr>
        <w:t xml:space="preserve"> – </w:t>
      </w:r>
      <w:proofErr w:type="spellStart"/>
      <w:r w:rsidR="00413956" w:rsidRPr="005908AE">
        <w:rPr>
          <w:rFonts w:ascii="Arial" w:hAnsi="Arial" w:cs="Arial"/>
        </w:rPr>
        <w:t>Pacjenta</w:t>
      </w:r>
      <w:proofErr w:type="spellEnd"/>
      <w:r w:rsidR="00413956" w:rsidRPr="005908AE">
        <w:rPr>
          <w:rFonts w:ascii="Arial" w:hAnsi="Arial" w:cs="Arial"/>
        </w:rPr>
        <w:t xml:space="preserve">” </w:t>
      </w:r>
      <w:proofErr w:type="spellStart"/>
      <w:r w:rsidR="00413956" w:rsidRPr="005908AE">
        <w:rPr>
          <w:rFonts w:ascii="Arial" w:hAnsi="Arial" w:cs="Arial"/>
        </w:rPr>
        <w:t>oraz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regulaminy</w:t>
      </w:r>
      <w:proofErr w:type="spellEnd"/>
      <w:r w:rsidR="00413956" w:rsidRPr="005908AE">
        <w:rPr>
          <w:rFonts w:ascii="Arial" w:hAnsi="Arial" w:cs="Arial"/>
        </w:rPr>
        <w:t xml:space="preserve"> z </w:t>
      </w:r>
      <w:proofErr w:type="spellStart"/>
      <w:r w:rsidR="00413956" w:rsidRPr="005908AE">
        <w:rPr>
          <w:rFonts w:ascii="Arial" w:hAnsi="Arial" w:cs="Arial"/>
        </w:rPr>
        <w:t>oddziałów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szpitalnych</w:t>
      </w:r>
      <w:proofErr w:type="spellEnd"/>
      <w:r w:rsidR="00413956" w:rsidRPr="005908AE">
        <w:rPr>
          <w:rFonts w:ascii="Arial" w:hAnsi="Arial" w:cs="Arial"/>
        </w:rPr>
        <w:t>.</w:t>
      </w:r>
    </w:p>
    <w:p w14:paraId="209AA27C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</w:rPr>
      </w:pPr>
    </w:p>
    <w:p w14:paraId="209AA27F" w14:textId="50BDBDAC" w:rsidR="00BF7B29" w:rsidRPr="000335AA" w:rsidRDefault="00413956" w:rsidP="007667FC">
      <w:pPr>
        <w:pStyle w:val="Standard"/>
        <w:spacing w:after="120" w:line="276" w:lineRule="auto"/>
        <w:ind w:left="170"/>
        <w:jc w:val="both"/>
        <w:rPr>
          <w:rFonts w:ascii="Arial" w:hAnsi="Arial" w:cs="Arial"/>
          <w:b/>
        </w:rPr>
      </w:pPr>
      <w:r w:rsidRPr="005908AE">
        <w:rPr>
          <w:rFonts w:ascii="Arial" w:hAnsi="Arial" w:cs="Arial"/>
          <w:b/>
        </w:rPr>
        <w:t xml:space="preserve">§ </w:t>
      </w:r>
      <w:r w:rsidR="008D37B8">
        <w:rPr>
          <w:rFonts w:ascii="Arial" w:hAnsi="Arial" w:cs="Arial"/>
          <w:b/>
        </w:rPr>
        <w:t>4</w:t>
      </w:r>
      <w:r w:rsidR="007667FC">
        <w:rPr>
          <w:rFonts w:ascii="Arial" w:hAnsi="Arial" w:cs="Arial"/>
          <w:b/>
        </w:rPr>
        <w:t>2</w:t>
      </w:r>
      <w:r w:rsidRPr="005908AE">
        <w:rPr>
          <w:rFonts w:ascii="Arial" w:hAnsi="Arial" w:cs="Arial"/>
          <w:b/>
        </w:rPr>
        <w:t>.</w:t>
      </w:r>
      <w:r w:rsidR="000335AA">
        <w:rPr>
          <w:rFonts w:ascii="Arial" w:hAnsi="Arial" w:cs="Arial"/>
          <w:b/>
        </w:rPr>
        <w:t xml:space="preserve"> </w:t>
      </w:r>
      <w:r w:rsidR="000335AA">
        <w:rPr>
          <w:rFonts w:ascii="Arial" w:hAnsi="Arial" w:cs="Arial"/>
          <w:bCs/>
        </w:rPr>
        <w:t xml:space="preserve">1. </w:t>
      </w:r>
      <w:proofErr w:type="spellStart"/>
      <w:r w:rsidRPr="005908AE">
        <w:rPr>
          <w:rFonts w:ascii="Arial" w:hAnsi="Arial" w:cs="Arial"/>
        </w:rPr>
        <w:t>Ucz</w:t>
      </w:r>
      <w:r w:rsidR="00853F22">
        <w:rPr>
          <w:rFonts w:ascii="Arial" w:hAnsi="Arial" w:cs="Arial"/>
        </w:rPr>
        <w:t>niowie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0335AA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</w:t>
      </w:r>
      <w:r w:rsidR="00853F22">
        <w:rPr>
          <w:rFonts w:ascii="Arial" w:hAnsi="Arial" w:cs="Arial"/>
        </w:rPr>
        <w:t>kowie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ma</w:t>
      </w:r>
      <w:r w:rsidR="00853F22">
        <w:rPr>
          <w:rFonts w:ascii="Arial" w:hAnsi="Arial" w:cs="Arial"/>
        </w:rPr>
        <w:t>ją</w:t>
      </w:r>
      <w:proofErr w:type="spellEnd"/>
      <w:r w:rsidR="00853F22">
        <w:rPr>
          <w:rFonts w:ascii="Arial" w:hAnsi="Arial" w:cs="Arial"/>
        </w:rPr>
        <w:t xml:space="preserve"> w </w:t>
      </w:r>
      <w:proofErr w:type="spellStart"/>
      <w:r w:rsidR="00853F22">
        <w:rPr>
          <w:rFonts w:ascii="Arial" w:hAnsi="Arial" w:cs="Arial"/>
        </w:rPr>
        <w:t>szczególności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prawo</w:t>
      </w:r>
      <w:proofErr w:type="spellEnd"/>
      <w:r w:rsidR="00853F22">
        <w:rPr>
          <w:rFonts w:ascii="Arial" w:hAnsi="Arial" w:cs="Arial"/>
        </w:rPr>
        <w:t xml:space="preserve"> do</w:t>
      </w:r>
      <w:r w:rsidRPr="005908AE">
        <w:rPr>
          <w:rFonts w:ascii="Arial" w:hAnsi="Arial" w:cs="Arial"/>
        </w:rPr>
        <w:t>:</w:t>
      </w:r>
    </w:p>
    <w:p w14:paraId="209AA280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bycia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poinformowanym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przysługujących</w:t>
      </w:r>
      <w:proofErr w:type="spellEnd"/>
      <w:r w:rsidRPr="005908AE">
        <w:rPr>
          <w:rFonts w:ascii="Arial" w:hAnsi="Arial" w:cs="Arial"/>
          <w:color w:val="000000"/>
        </w:rPr>
        <w:t xml:space="preserve"> mu </w:t>
      </w:r>
      <w:proofErr w:type="spellStart"/>
      <w:r w:rsidRPr="005908AE">
        <w:rPr>
          <w:rFonts w:ascii="Arial" w:hAnsi="Arial" w:cs="Arial"/>
          <w:color w:val="000000"/>
        </w:rPr>
        <w:t>prawach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oraz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odwołania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r w:rsidR="00765C71" w:rsidRPr="005908AE">
        <w:rPr>
          <w:rFonts w:ascii="Arial" w:hAnsi="Arial" w:cs="Arial"/>
          <w:color w:val="000000"/>
        </w:rPr>
        <w:t xml:space="preserve">                </w:t>
      </w:r>
      <w:r w:rsidRPr="005908AE">
        <w:rPr>
          <w:rFonts w:ascii="Arial" w:hAnsi="Arial" w:cs="Arial"/>
          <w:color w:val="000000"/>
        </w:rPr>
        <w:t xml:space="preserve">w </w:t>
      </w:r>
      <w:proofErr w:type="spellStart"/>
      <w:r w:rsidRPr="005908AE">
        <w:rPr>
          <w:rFonts w:ascii="Arial" w:hAnsi="Arial" w:cs="Arial"/>
          <w:color w:val="000000"/>
        </w:rPr>
        <w:t>przypadku</w:t>
      </w:r>
      <w:proofErr w:type="spellEnd"/>
      <w:r w:rsidRPr="005908AE">
        <w:rPr>
          <w:rFonts w:ascii="Arial" w:hAnsi="Arial" w:cs="Arial"/>
          <w:color w:val="000000"/>
        </w:rPr>
        <w:t xml:space="preserve"> ich </w:t>
      </w:r>
      <w:proofErr w:type="spellStart"/>
      <w:r w:rsidRPr="005908AE">
        <w:rPr>
          <w:rFonts w:ascii="Arial" w:hAnsi="Arial" w:cs="Arial"/>
          <w:color w:val="000000"/>
        </w:rPr>
        <w:t>naruszenia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1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do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bycia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poinformowanym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uprawnieniach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obowiązkach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zawartych</w:t>
      </w:r>
      <w:proofErr w:type="spellEnd"/>
      <w:r w:rsidRPr="005908AE">
        <w:rPr>
          <w:rFonts w:ascii="Arial" w:hAnsi="Arial" w:cs="Arial"/>
          <w:color w:val="000000"/>
        </w:rPr>
        <w:t xml:space="preserve"> w ,,</w:t>
      </w:r>
      <w:proofErr w:type="spellStart"/>
      <w:r w:rsidRPr="005908AE">
        <w:rPr>
          <w:rFonts w:ascii="Arial" w:hAnsi="Arial" w:cs="Arial"/>
          <w:color w:val="000000"/>
        </w:rPr>
        <w:t>Regulaminie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Ucznia</w:t>
      </w:r>
      <w:proofErr w:type="spellEnd"/>
      <w:r w:rsidRPr="005908AE">
        <w:rPr>
          <w:rFonts w:ascii="Arial" w:hAnsi="Arial" w:cs="Arial"/>
          <w:color w:val="000000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</w:rPr>
        <w:t>Pacjenta</w:t>
      </w:r>
      <w:proofErr w:type="spellEnd"/>
      <w:r w:rsidRPr="005908AE">
        <w:rPr>
          <w:rFonts w:ascii="Arial" w:hAnsi="Arial" w:cs="Arial"/>
          <w:color w:val="000000"/>
        </w:rPr>
        <w:t xml:space="preserve">” </w:t>
      </w:r>
      <w:proofErr w:type="spellStart"/>
      <w:r w:rsidRPr="005908AE">
        <w:rPr>
          <w:rFonts w:ascii="Arial" w:hAnsi="Arial" w:cs="Arial"/>
          <w:color w:val="000000"/>
        </w:rPr>
        <w:t>oraz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regulaminach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oddziałów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szpitalnych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2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swobodnego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dostępu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właściwie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zorganizowanego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kształcenia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3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zapoznania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programami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poszczególnych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przedmiotów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4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życzliwego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podmiotowego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traktowania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procesie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kształcenia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5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swobody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wyrażaniu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myśli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przekonań</w:t>
      </w:r>
      <w:proofErr w:type="spellEnd"/>
      <w:r w:rsidRPr="005908AE">
        <w:rPr>
          <w:rFonts w:ascii="Arial" w:hAnsi="Arial" w:cs="Arial"/>
          <w:color w:val="000000"/>
        </w:rPr>
        <w:t xml:space="preserve">- bez </w:t>
      </w:r>
      <w:proofErr w:type="spellStart"/>
      <w:r w:rsidRPr="005908AE">
        <w:rPr>
          <w:rFonts w:ascii="Arial" w:hAnsi="Arial" w:cs="Arial"/>
          <w:color w:val="000000"/>
        </w:rPr>
        <w:t>naruszania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dóbr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osobistych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osób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6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sprawiedliwej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umotywowanej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jawnej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postępów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nauce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zachowaniu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ustalonej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podstawie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kryteriów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przedstawionych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7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rozwijania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zainteresowań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zdolności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8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lastRenderedPageBreak/>
        <w:t>uzyskania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pomocy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przypadku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trudności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nauce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9" w14:textId="77777777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korzystania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opieki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zdrowotnej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poradnictwa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terapii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pedagogiczno-psychologicznej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A" w14:textId="6E5BC28E" w:rsidR="00BF7B29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prawa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zapoznawania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się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wa</w:t>
      </w:r>
      <w:r w:rsidR="00391860" w:rsidRPr="005908AE">
        <w:rPr>
          <w:rFonts w:ascii="Arial" w:hAnsi="Arial" w:cs="Arial"/>
        </w:rPr>
        <w:t>runkami</w:t>
      </w:r>
      <w:proofErr w:type="spellEnd"/>
      <w:r w:rsidR="00391860" w:rsidRPr="005908AE">
        <w:rPr>
          <w:rFonts w:ascii="Arial" w:hAnsi="Arial" w:cs="Arial"/>
        </w:rPr>
        <w:t xml:space="preserve">, </w:t>
      </w:r>
      <w:proofErr w:type="spellStart"/>
      <w:r w:rsidR="00391860" w:rsidRPr="005908AE">
        <w:rPr>
          <w:rFonts w:ascii="Arial" w:hAnsi="Arial" w:cs="Arial"/>
        </w:rPr>
        <w:t>zasadami</w:t>
      </w:r>
      <w:proofErr w:type="spellEnd"/>
      <w:r w:rsidR="00391860" w:rsidRPr="005908AE">
        <w:rPr>
          <w:rFonts w:ascii="Arial" w:hAnsi="Arial" w:cs="Arial"/>
        </w:rPr>
        <w:t xml:space="preserve"> </w:t>
      </w:r>
      <w:proofErr w:type="spellStart"/>
      <w:r w:rsidR="00391860" w:rsidRPr="005908AE">
        <w:rPr>
          <w:rFonts w:ascii="Arial" w:hAnsi="Arial" w:cs="Arial"/>
        </w:rPr>
        <w:t>nauczania</w:t>
      </w:r>
      <w:proofErr w:type="spellEnd"/>
      <w:r w:rsidR="00391860" w:rsidRPr="005908AE">
        <w:rPr>
          <w:rFonts w:ascii="Arial" w:hAnsi="Arial" w:cs="Arial"/>
        </w:rPr>
        <w:t xml:space="preserve">, w </w:t>
      </w:r>
      <w:proofErr w:type="spellStart"/>
      <w:r w:rsidR="000335AA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zkole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przyszpitalnej</w:t>
      </w:r>
      <w:proofErr w:type="spellEnd"/>
      <w:r w:rsidRPr="005908AE">
        <w:rPr>
          <w:rFonts w:ascii="Arial" w:hAnsi="Arial" w:cs="Arial"/>
        </w:rPr>
        <w:t>;</w:t>
      </w:r>
    </w:p>
    <w:p w14:paraId="209AA28B" w14:textId="2ECA5B94" w:rsidR="006860BA" w:rsidRPr="005908AE" w:rsidRDefault="00413956">
      <w:pPr>
        <w:pStyle w:val="Standard"/>
        <w:numPr>
          <w:ilvl w:val="1"/>
          <w:numId w:val="45"/>
        </w:numPr>
        <w:spacing w:after="120" w:line="276" w:lineRule="auto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prawa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organizowania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działalności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kulturalnej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oświatowej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sportowej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oraz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rozrywkowej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zgodnie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własnymi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potrzebami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możliwościami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</w:t>
      </w:r>
      <w:r w:rsidR="004E223E" w:rsidRPr="005908AE">
        <w:rPr>
          <w:rFonts w:ascii="Arial" w:hAnsi="Arial" w:cs="Arial"/>
        </w:rPr>
        <w:t>ganizacyjnymi</w:t>
      </w:r>
      <w:proofErr w:type="spellEnd"/>
      <w:r w:rsidR="004E223E" w:rsidRPr="005908AE">
        <w:rPr>
          <w:rFonts w:ascii="Arial" w:hAnsi="Arial" w:cs="Arial"/>
        </w:rPr>
        <w:t xml:space="preserve"> w </w:t>
      </w:r>
      <w:proofErr w:type="spellStart"/>
      <w:r w:rsidR="004E223E" w:rsidRPr="005908AE">
        <w:rPr>
          <w:rFonts w:ascii="Arial" w:hAnsi="Arial" w:cs="Arial"/>
        </w:rPr>
        <w:t>porozumieniu</w:t>
      </w:r>
      <w:proofErr w:type="spellEnd"/>
      <w:r w:rsidR="004E223E" w:rsidRPr="005908AE">
        <w:rPr>
          <w:rFonts w:ascii="Arial" w:hAnsi="Arial" w:cs="Arial"/>
        </w:rPr>
        <w:t xml:space="preserve"> z </w:t>
      </w:r>
      <w:proofErr w:type="spellStart"/>
      <w:r w:rsidR="000335AA">
        <w:rPr>
          <w:rFonts w:ascii="Arial" w:hAnsi="Arial" w:cs="Arial"/>
        </w:rPr>
        <w:t>d</w:t>
      </w:r>
      <w:r w:rsidRPr="005908AE">
        <w:rPr>
          <w:rFonts w:ascii="Arial" w:hAnsi="Arial" w:cs="Arial"/>
        </w:rPr>
        <w:t>yrektorem</w:t>
      </w:r>
      <w:proofErr w:type="spellEnd"/>
      <w:r w:rsidRPr="005908AE">
        <w:rPr>
          <w:rFonts w:ascii="Arial" w:hAnsi="Arial" w:cs="Arial"/>
        </w:rPr>
        <w:t>.</w:t>
      </w:r>
    </w:p>
    <w:p w14:paraId="209AA28C" w14:textId="77777777" w:rsidR="006860BA" w:rsidRPr="005908AE" w:rsidRDefault="006860BA" w:rsidP="0051329C">
      <w:pPr>
        <w:pStyle w:val="Standard"/>
        <w:spacing w:after="120" w:line="276" w:lineRule="auto"/>
        <w:jc w:val="both"/>
        <w:rPr>
          <w:rFonts w:ascii="Arial" w:hAnsi="Arial" w:cs="Arial"/>
          <w:b/>
          <w:color w:val="000000"/>
        </w:rPr>
      </w:pPr>
    </w:p>
    <w:p w14:paraId="209AA28E" w14:textId="332CA6C1" w:rsidR="00BF7B29" w:rsidRDefault="00413956" w:rsidP="0051329C">
      <w:pPr>
        <w:pStyle w:val="Standard"/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b/>
          <w:color w:val="000000"/>
        </w:rPr>
        <w:t xml:space="preserve">§ </w:t>
      </w:r>
      <w:r w:rsidR="0095378D">
        <w:rPr>
          <w:rFonts w:ascii="Arial" w:hAnsi="Arial" w:cs="Arial"/>
          <w:b/>
          <w:color w:val="000000"/>
        </w:rPr>
        <w:t>4</w:t>
      </w:r>
      <w:r w:rsidR="007667FC">
        <w:rPr>
          <w:rFonts w:ascii="Arial" w:hAnsi="Arial" w:cs="Arial"/>
          <w:b/>
          <w:color w:val="000000"/>
        </w:rPr>
        <w:t>3</w:t>
      </w:r>
      <w:r w:rsidRPr="005908AE">
        <w:rPr>
          <w:rFonts w:ascii="Arial" w:hAnsi="Arial" w:cs="Arial"/>
          <w:b/>
          <w:color w:val="000000"/>
        </w:rPr>
        <w:t>.</w:t>
      </w:r>
      <w:r w:rsidR="000335AA">
        <w:rPr>
          <w:rFonts w:ascii="Arial" w:hAnsi="Arial" w:cs="Arial"/>
          <w:b/>
          <w:color w:val="000000"/>
        </w:rPr>
        <w:t xml:space="preserve"> </w:t>
      </w:r>
      <w:r w:rsidR="000335AA">
        <w:rPr>
          <w:rFonts w:ascii="Arial" w:hAnsi="Arial" w:cs="Arial"/>
          <w:bCs/>
          <w:color w:val="000000"/>
        </w:rPr>
        <w:t xml:space="preserve">1. </w:t>
      </w:r>
      <w:proofErr w:type="spellStart"/>
      <w:r w:rsidR="0033211C" w:rsidRPr="005908AE">
        <w:rPr>
          <w:rFonts w:ascii="Arial" w:hAnsi="Arial" w:cs="Arial"/>
          <w:color w:val="000000"/>
        </w:rPr>
        <w:t>Uczeń</w:t>
      </w:r>
      <w:proofErr w:type="spellEnd"/>
      <w:r w:rsidR="0033211C" w:rsidRPr="005908AE">
        <w:rPr>
          <w:rFonts w:ascii="Arial" w:hAnsi="Arial" w:cs="Arial"/>
          <w:color w:val="000000"/>
        </w:rPr>
        <w:t xml:space="preserve"> /</w:t>
      </w:r>
      <w:proofErr w:type="spellStart"/>
      <w:r w:rsidR="000335AA">
        <w:rPr>
          <w:rFonts w:ascii="Arial" w:hAnsi="Arial" w:cs="Arial"/>
          <w:color w:val="000000"/>
        </w:rPr>
        <w:t>w</w:t>
      </w:r>
      <w:r w:rsidRPr="005908AE">
        <w:rPr>
          <w:rFonts w:ascii="Arial" w:hAnsi="Arial" w:cs="Arial"/>
          <w:color w:val="000000"/>
        </w:rPr>
        <w:t>ychowanek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853F22">
        <w:rPr>
          <w:rFonts w:ascii="Arial" w:hAnsi="Arial" w:cs="Arial"/>
          <w:color w:val="000000"/>
        </w:rPr>
        <w:t>są</w:t>
      </w:r>
      <w:proofErr w:type="spellEnd"/>
      <w:r w:rsidR="00853F22">
        <w:rPr>
          <w:rFonts w:ascii="Arial" w:hAnsi="Arial" w:cs="Arial"/>
          <w:color w:val="000000"/>
        </w:rPr>
        <w:t xml:space="preserve"> </w:t>
      </w:r>
      <w:proofErr w:type="spellStart"/>
      <w:r w:rsidR="00853F22">
        <w:rPr>
          <w:rFonts w:ascii="Arial" w:hAnsi="Arial" w:cs="Arial"/>
          <w:color w:val="000000"/>
        </w:rPr>
        <w:t>zobowiązani</w:t>
      </w:r>
      <w:proofErr w:type="spellEnd"/>
      <w:r w:rsidR="00853F22">
        <w:rPr>
          <w:rFonts w:ascii="Arial" w:hAnsi="Arial" w:cs="Arial"/>
          <w:color w:val="000000"/>
        </w:rPr>
        <w:t xml:space="preserve"> do</w:t>
      </w:r>
      <w:r w:rsidRPr="005908AE">
        <w:rPr>
          <w:rFonts w:ascii="Arial" w:hAnsi="Arial" w:cs="Arial"/>
          <w:color w:val="000000"/>
        </w:rPr>
        <w:t>:</w:t>
      </w:r>
    </w:p>
    <w:p w14:paraId="7202AA4F" w14:textId="07F0E7DE" w:rsidR="00137FAD" w:rsidRPr="00137FAD" w:rsidRDefault="00137FAD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aktywnego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uczestnictwa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zajęciach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wychowawczych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uwzględnieniem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jego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aktualnego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stanu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samopoczucia</w:t>
      </w:r>
      <w:proofErr w:type="spellEnd"/>
      <w:r w:rsidRPr="005908AE">
        <w:rPr>
          <w:rFonts w:ascii="Arial" w:hAnsi="Arial" w:cs="Arial"/>
          <w:color w:val="000000"/>
        </w:rPr>
        <w:t xml:space="preserve">, z </w:t>
      </w:r>
      <w:proofErr w:type="spellStart"/>
      <w:r w:rsidRPr="005908AE">
        <w:rPr>
          <w:rFonts w:ascii="Arial" w:hAnsi="Arial" w:cs="Arial"/>
          <w:color w:val="000000"/>
        </w:rPr>
        <w:t>wyjątkiem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sytuacji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czeń</w:t>
      </w:r>
      <w:proofErr w:type="spellEnd"/>
      <w:r w:rsidRPr="005908AE">
        <w:rPr>
          <w:rFonts w:ascii="Arial" w:hAnsi="Arial" w:cs="Arial"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w</w:t>
      </w:r>
      <w:r w:rsidRPr="005908AE">
        <w:rPr>
          <w:rFonts w:ascii="Arial" w:hAnsi="Arial" w:cs="Arial"/>
          <w:color w:val="000000"/>
        </w:rPr>
        <w:t>ychowanek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zwolniony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tych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ze </w:t>
      </w:r>
      <w:proofErr w:type="spellStart"/>
      <w:r w:rsidRPr="005908AE">
        <w:rPr>
          <w:rFonts w:ascii="Arial" w:hAnsi="Arial" w:cs="Arial"/>
          <w:color w:val="000000"/>
        </w:rPr>
        <w:t>względu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badania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lekarskie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lekarza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rodzica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F" w14:textId="3E3F290C" w:rsidR="00BF7B29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właściwego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podczas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wychowawczych</w:t>
      </w:r>
      <w:proofErr w:type="spellEnd"/>
      <w:r w:rsidR="00137FAD">
        <w:rPr>
          <w:rFonts w:ascii="Arial" w:hAnsi="Arial" w:cs="Arial"/>
          <w:color w:val="000000"/>
        </w:rPr>
        <w:t>:</w:t>
      </w:r>
    </w:p>
    <w:p w14:paraId="7D523025" w14:textId="52AF7A45" w:rsidR="00137FAD" w:rsidRPr="00137FAD" w:rsidRDefault="00137FAD">
      <w:pPr>
        <w:pStyle w:val="Default"/>
        <w:numPr>
          <w:ilvl w:val="0"/>
          <w:numId w:val="88"/>
        </w:numPr>
        <w:spacing w:line="276" w:lineRule="auto"/>
        <w:ind w:left="1777"/>
        <w:rPr>
          <w:rFonts w:ascii="Arial" w:hAnsi="Arial" w:cs="Arial"/>
          <w:color w:val="auto"/>
        </w:rPr>
      </w:pPr>
      <w:r w:rsidRPr="00137FAD">
        <w:rPr>
          <w:rFonts w:ascii="Arial" w:hAnsi="Arial" w:cs="Arial"/>
          <w:color w:val="auto"/>
        </w:rPr>
        <w:t>W trakcie zajęć uczniowie są zobowiązani do przestrzegania poleceń nauczyciela w zakresie bezpiecznej i higienicznej organizacji pracy.</w:t>
      </w:r>
    </w:p>
    <w:p w14:paraId="31D8ECDE" w14:textId="1CB58980" w:rsidR="00137FAD" w:rsidRPr="00137FAD" w:rsidRDefault="00137FAD">
      <w:pPr>
        <w:pStyle w:val="Default"/>
        <w:numPr>
          <w:ilvl w:val="0"/>
          <w:numId w:val="88"/>
        </w:numPr>
        <w:spacing w:line="276" w:lineRule="auto"/>
        <w:ind w:left="1777"/>
        <w:rPr>
          <w:rFonts w:ascii="Arial" w:hAnsi="Arial" w:cs="Arial"/>
          <w:color w:val="auto"/>
        </w:rPr>
      </w:pPr>
      <w:r w:rsidRPr="00137FAD">
        <w:rPr>
          <w:rFonts w:ascii="Arial" w:hAnsi="Arial" w:cs="Arial"/>
          <w:color w:val="auto"/>
        </w:rPr>
        <w:t>Uczniowie nie mogą podczas zajęć samowolnie opuszczać sali, w któr</w:t>
      </w:r>
      <w:r>
        <w:rPr>
          <w:rFonts w:ascii="Arial" w:hAnsi="Arial" w:cs="Arial"/>
          <w:color w:val="auto"/>
        </w:rPr>
        <w:t>ej</w:t>
      </w:r>
      <w:r w:rsidRPr="00137FAD">
        <w:rPr>
          <w:rFonts w:ascii="Arial" w:hAnsi="Arial" w:cs="Arial"/>
          <w:color w:val="auto"/>
        </w:rPr>
        <w:t xml:space="preserve"> odbywają się zajęcia.</w:t>
      </w:r>
    </w:p>
    <w:p w14:paraId="209AA290" w14:textId="5EB81060" w:rsidR="00BF7B29" w:rsidRPr="005908AE" w:rsidRDefault="00CD5F2D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uzyskania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zgody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celu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życia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telefon</w:t>
      </w:r>
      <w:r w:rsidRPr="005908AE">
        <w:rPr>
          <w:rFonts w:ascii="Arial" w:hAnsi="Arial" w:cs="Arial"/>
          <w:color w:val="000000"/>
        </w:rPr>
        <w:t>u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komórkow</w:t>
      </w:r>
      <w:r w:rsidRPr="005908AE">
        <w:rPr>
          <w:rFonts w:ascii="Arial" w:hAnsi="Arial" w:cs="Arial"/>
          <w:color w:val="000000"/>
        </w:rPr>
        <w:t>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inn</w:t>
      </w:r>
      <w:r w:rsidRPr="005908AE">
        <w:rPr>
          <w:rFonts w:ascii="Arial" w:hAnsi="Arial" w:cs="Arial"/>
          <w:color w:val="000000"/>
        </w:rPr>
        <w:t>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urządze</w:t>
      </w:r>
      <w:r w:rsidRPr="005908AE">
        <w:rPr>
          <w:rFonts w:ascii="Arial" w:hAnsi="Arial" w:cs="Arial"/>
          <w:color w:val="000000"/>
        </w:rPr>
        <w:t>nia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elektroniczn</w:t>
      </w:r>
      <w:r w:rsidRPr="005908AE">
        <w:rPr>
          <w:rFonts w:ascii="Arial" w:hAnsi="Arial" w:cs="Arial"/>
          <w:color w:val="000000"/>
        </w:rPr>
        <w:t>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w </w:t>
      </w:r>
      <w:proofErr w:type="spellStart"/>
      <w:r w:rsidR="00413956" w:rsidRPr="005908AE">
        <w:rPr>
          <w:rFonts w:ascii="Arial" w:hAnsi="Arial" w:cs="Arial"/>
          <w:color w:val="000000"/>
        </w:rPr>
        <w:t>czasie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zajęć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lekcyjnych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wychowawczych</w:t>
      </w:r>
      <w:proofErr w:type="spellEnd"/>
      <w:r w:rsidRPr="005908AE">
        <w:rPr>
          <w:rFonts w:ascii="Arial" w:hAnsi="Arial" w:cs="Arial"/>
          <w:color w:val="000000"/>
        </w:rPr>
        <w:t>;</w:t>
      </w:r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niedozwolone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jest </w:t>
      </w:r>
      <w:proofErr w:type="spellStart"/>
      <w:r w:rsidR="00413956" w:rsidRPr="005908AE">
        <w:rPr>
          <w:rFonts w:ascii="Arial" w:hAnsi="Arial" w:cs="Arial"/>
          <w:color w:val="000000"/>
        </w:rPr>
        <w:t>nagrywanie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lub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inne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dokumentowanie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pracy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szkoły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osób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w </w:t>
      </w:r>
      <w:proofErr w:type="spellStart"/>
      <w:r w:rsidR="00413956" w:rsidRPr="005908AE">
        <w:rPr>
          <w:rFonts w:ascii="Arial" w:hAnsi="Arial" w:cs="Arial"/>
          <w:color w:val="000000"/>
        </w:rPr>
        <w:t>niej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przebywających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, bez </w:t>
      </w:r>
      <w:proofErr w:type="spellStart"/>
      <w:r w:rsidR="00413956" w:rsidRPr="005908AE">
        <w:rPr>
          <w:rFonts w:ascii="Arial" w:hAnsi="Arial" w:cs="Arial"/>
          <w:color w:val="000000"/>
        </w:rPr>
        <w:t>zgody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d</w:t>
      </w:r>
      <w:r w:rsidR="00413956" w:rsidRPr="005908AE">
        <w:rPr>
          <w:rFonts w:ascii="Arial" w:hAnsi="Arial" w:cs="Arial"/>
          <w:color w:val="000000"/>
        </w:rPr>
        <w:t>yrektora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, </w:t>
      </w:r>
      <w:proofErr w:type="spellStart"/>
      <w:r w:rsidR="00413956" w:rsidRPr="005908AE">
        <w:rPr>
          <w:rFonts w:ascii="Arial" w:hAnsi="Arial" w:cs="Arial"/>
          <w:color w:val="000000"/>
        </w:rPr>
        <w:t>nauczyciela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 </w:t>
      </w:r>
      <w:proofErr w:type="spellStart"/>
      <w:r w:rsidR="00413956" w:rsidRPr="005908AE">
        <w:rPr>
          <w:rFonts w:ascii="Arial" w:hAnsi="Arial" w:cs="Arial"/>
          <w:color w:val="000000"/>
        </w:rPr>
        <w:t>albo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wychowawcy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prowadzącego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zajęcia</w:t>
      </w:r>
      <w:proofErr w:type="spellEnd"/>
      <w:r w:rsidR="00413956" w:rsidRPr="005908AE">
        <w:rPr>
          <w:rFonts w:ascii="Arial" w:hAnsi="Arial" w:cs="Arial"/>
          <w:color w:val="000000"/>
        </w:rPr>
        <w:t>;</w:t>
      </w:r>
    </w:p>
    <w:p w14:paraId="209AA291" w14:textId="35740A2C" w:rsidR="00BF7B29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właściwego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wobec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r w:rsidR="00BB5A69" w:rsidRPr="005908AE">
        <w:rPr>
          <w:rFonts w:ascii="Arial" w:hAnsi="Arial" w:cs="Arial"/>
          <w:color w:val="000000"/>
        </w:rPr>
        <w:t>uczycieli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BB5A69" w:rsidRPr="005908AE">
        <w:rPr>
          <w:rFonts w:ascii="Arial" w:hAnsi="Arial" w:cs="Arial"/>
          <w:color w:val="000000"/>
        </w:rPr>
        <w:t>i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BB5A69" w:rsidRPr="005908AE">
        <w:rPr>
          <w:rFonts w:ascii="Arial" w:hAnsi="Arial" w:cs="Arial"/>
          <w:color w:val="000000"/>
        </w:rPr>
        <w:t>innych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BB5A69" w:rsidRPr="005908AE">
        <w:rPr>
          <w:rFonts w:ascii="Arial" w:hAnsi="Arial" w:cs="Arial"/>
          <w:color w:val="000000"/>
        </w:rPr>
        <w:t>pracowników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służby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oraz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pozostałych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uczniów</w:t>
      </w:r>
      <w:proofErr w:type="spellEnd"/>
      <w:r w:rsidRPr="005908AE">
        <w:rPr>
          <w:rFonts w:ascii="Arial" w:hAnsi="Arial" w:cs="Arial"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color w:val="000000"/>
        </w:rPr>
        <w:t>poprzez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209AA292" w14:textId="77777777" w:rsidR="006E1E5F" w:rsidRPr="005908AE" w:rsidRDefault="00413956">
      <w:pPr>
        <w:pStyle w:val="Standard"/>
        <w:numPr>
          <w:ilvl w:val="0"/>
          <w:numId w:val="46"/>
        </w:numPr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naruszanie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godności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osobistej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członków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społeczności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szkolnej</w:t>
      </w:r>
      <w:proofErr w:type="spellEnd"/>
      <w:r w:rsidRPr="005908AE">
        <w:rPr>
          <w:rFonts w:ascii="Arial" w:hAnsi="Arial" w:cs="Arial"/>
          <w:color w:val="000000"/>
        </w:rPr>
        <w:t>,</w:t>
      </w:r>
    </w:p>
    <w:p w14:paraId="209AA293" w14:textId="77777777" w:rsidR="006E1E5F" w:rsidRPr="005908AE" w:rsidRDefault="00413956">
      <w:pPr>
        <w:pStyle w:val="Standard"/>
        <w:numPr>
          <w:ilvl w:val="0"/>
          <w:numId w:val="46"/>
        </w:numPr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utrudnianie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uczestnikom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korzystania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, a </w:t>
      </w:r>
      <w:proofErr w:type="spellStart"/>
      <w:r w:rsidRPr="005908AE">
        <w:rPr>
          <w:rFonts w:ascii="Arial" w:hAnsi="Arial" w:cs="Arial"/>
          <w:color w:val="000000"/>
        </w:rPr>
        <w:t>nauczycielom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pracy</w:t>
      </w:r>
      <w:proofErr w:type="spellEnd"/>
      <w:r w:rsidRPr="005908AE">
        <w:rPr>
          <w:rFonts w:ascii="Arial" w:hAnsi="Arial" w:cs="Arial"/>
          <w:color w:val="000000"/>
        </w:rPr>
        <w:t>,</w:t>
      </w:r>
    </w:p>
    <w:p w14:paraId="209AA294" w14:textId="77777777" w:rsidR="006E1E5F" w:rsidRPr="005908AE" w:rsidRDefault="00413956">
      <w:pPr>
        <w:pStyle w:val="Standard"/>
        <w:numPr>
          <w:ilvl w:val="0"/>
          <w:numId w:val="46"/>
        </w:numPr>
        <w:spacing w:after="120" w:line="276" w:lineRule="auto"/>
        <w:ind w:left="177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powodowanie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zagrożenia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bezpieczeństwa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209AA295" w14:textId="77777777" w:rsidR="006E1E5F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systematyczne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rozwijanie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swoich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umiejętności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7" w14:textId="104279C1" w:rsidR="006E1E5F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odnoszenia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szacunkiem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wszystkich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pozostałych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pracowników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Wychowanków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ich </w:t>
      </w:r>
      <w:proofErr w:type="spellStart"/>
      <w:r w:rsidRPr="005908AE">
        <w:rPr>
          <w:rFonts w:ascii="Arial" w:hAnsi="Arial" w:cs="Arial"/>
          <w:color w:val="000000"/>
        </w:rPr>
        <w:t>rodziców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8" w14:textId="77777777" w:rsidR="006E1E5F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dbania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kulturę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słowa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szkole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poza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nią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9" w14:textId="77777777" w:rsidR="006E1E5F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chronienia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własnego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życia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A" w14:textId="77777777" w:rsidR="006E1E5F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przestrzegania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zasady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higieny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B" w14:textId="77777777" w:rsidR="006E1E5F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lastRenderedPageBreak/>
        <w:t>dbania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ład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porządek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szpitalne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własne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C" w14:textId="0BFFC455" w:rsidR="006E1E5F" w:rsidRPr="005908AE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wykonywania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poleceń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d</w:t>
      </w:r>
      <w:r w:rsidRPr="005908AE">
        <w:rPr>
          <w:rFonts w:ascii="Arial" w:hAnsi="Arial" w:cs="Arial"/>
          <w:color w:val="000000"/>
        </w:rPr>
        <w:t>yre</w:t>
      </w:r>
      <w:r w:rsidR="00072A1E" w:rsidRPr="005908AE">
        <w:rPr>
          <w:rFonts w:ascii="Arial" w:hAnsi="Arial" w:cs="Arial"/>
          <w:color w:val="000000"/>
        </w:rPr>
        <w:t>ktora</w:t>
      </w:r>
      <w:proofErr w:type="spellEnd"/>
      <w:r w:rsidR="00072A1E" w:rsidRPr="005908AE">
        <w:rPr>
          <w:rFonts w:ascii="Arial" w:hAnsi="Arial" w:cs="Arial"/>
          <w:color w:val="000000"/>
        </w:rPr>
        <w:t xml:space="preserve"> </w:t>
      </w:r>
      <w:proofErr w:type="spellStart"/>
      <w:r w:rsidR="00072A1E" w:rsidRPr="005908AE">
        <w:rPr>
          <w:rFonts w:ascii="Arial" w:hAnsi="Arial" w:cs="Arial"/>
          <w:color w:val="000000"/>
        </w:rPr>
        <w:t>związane</w:t>
      </w:r>
      <w:proofErr w:type="spellEnd"/>
      <w:r w:rsidR="00072A1E" w:rsidRPr="005908AE">
        <w:rPr>
          <w:rFonts w:ascii="Arial" w:hAnsi="Arial" w:cs="Arial"/>
          <w:color w:val="000000"/>
        </w:rPr>
        <w:t xml:space="preserve"> z </w:t>
      </w:r>
      <w:proofErr w:type="spellStart"/>
      <w:r w:rsidR="00072A1E" w:rsidRPr="005908AE">
        <w:rPr>
          <w:rFonts w:ascii="Arial" w:hAnsi="Arial" w:cs="Arial"/>
          <w:color w:val="000000"/>
        </w:rPr>
        <w:t>działalnością</w:t>
      </w:r>
      <w:proofErr w:type="spellEnd"/>
      <w:r w:rsidR="00072A1E"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E" w14:textId="44416F8B" w:rsidR="006860BA" w:rsidRDefault="00413956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znajomości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przestrzegania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Statutu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regulaminów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obowiązujących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terenie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których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postanowienia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dotyczą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obowiązków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uprawnień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>/</w:t>
      </w:r>
      <w:proofErr w:type="spellStart"/>
      <w:r w:rsidR="000335AA">
        <w:rPr>
          <w:rFonts w:ascii="Arial" w:hAnsi="Arial" w:cs="Arial"/>
          <w:color w:val="000000"/>
        </w:rPr>
        <w:t>w</w:t>
      </w:r>
      <w:r w:rsidRPr="005908AE">
        <w:rPr>
          <w:rFonts w:ascii="Arial" w:hAnsi="Arial" w:cs="Arial"/>
          <w:color w:val="000000"/>
        </w:rPr>
        <w:t>ychowanka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79B22CCA" w14:textId="5AFCA473" w:rsidR="00137FAD" w:rsidRPr="00137FAD" w:rsidRDefault="00137FAD" w:rsidP="0051329C">
      <w:pPr>
        <w:pStyle w:val="Standard"/>
        <w:numPr>
          <w:ilvl w:val="1"/>
          <w:numId w:val="41"/>
        </w:numPr>
        <w:spacing w:after="120" w:line="276" w:lineRule="auto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u</w:t>
      </w:r>
      <w:r w:rsidRPr="00137FAD">
        <w:rPr>
          <w:rFonts w:ascii="Arial" w:hAnsi="Arial" w:cs="Arial"/>
          <w:color w:val="000000"/>
        </w:rPr>
        <w:t>czniowie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są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obowiązani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ubierać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się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zgodnie</w:t>
      </w:r>
      <w:proofErr w:type="spellEnd"/>
      <w:r w:rsidRPr="00137FAD">
        <w:rPr>
          <w:rFonts w:ascii="Arial" w:hAnsi="Arial" w:cs="Arial"/>
          <w:color w:val="000000"/>
        </w:rPr>
        <w:t xml:space="preserve"> z </w:t>
      </w:r>
      <w:proofErr w:type="spellStart"/>
      <w:r w:rsidRPr="00137FAD">
        <w:rPr>
          <w:rFonts w:ascii="Arial" w:hAnsi="Arial" w:cs="Arial"/>
          <w:color w:val="000000"/>
        </w:rPr>
        <w:t>ogólnie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przyjętymi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normami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społecznymi</w:t>
      </w:r>
      <w:proofErr w:type="spellEnd"/>
      <w:r w:rsidRPr="00137FAD">
        <w:rPr>
          <w:rFonts w:ascii="Arial" w:hAnsi="Arial" w:cs="Arial"/>
          <w:color w:val="000000"/>
        </w:rPr>
        <w:t xml:space="preserve">, z </w:t>
      </w:r>
      <w:proofErr w:type="spellStart"/>
      <w:r w:rsidRPr="00137FAD">
        <w:rPr>
          <w:rFonts w:ascii="Arial" w:hAnsi="Arial" w:cs="Arial"/>
          <w:color w:val="000000"/>
        </w:rPr>
        <w:t>zastrzeżeniem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że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niedozwolone</w:t>
      </w:r>
      <w:proofErr w:type="spellEnd"/>
      <w:r w:rsidRPr="00137FAD">
        <w:rPr>
          <w:rFonts w:ascii="Arial" w:hAnsi="Arial" w:cs="Arial"/>
          <w:color w:val="000000"/>
        </w:rPr>
        <w:t xml:space="preserve"> jest </w:t>
      </w:r>
      <w:proofErr w:type="spellStart"/>
      <w:r w:rsidRPr="00137FAD">
        <w:rPr>
          <w:rFonts w:ascii="Arial" w:hAnsi="Arial" w:cs="Arial"/>
          <w:color w:val="000000"/>
        </w:rPr>
        <w:t>noszenie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stroju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zawierającego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elementy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nawołujące</w:t>
      </w:r>
      <w:proofErr w:type="spellEnd"/>
      <w:r w:rsidRPr="00137FAD">
        <w:rPr>
          <w:rFonts w:ascii="Arial" w:hAnsi="Arial" w:cs="Arial"/>
          <w:color w:val="000000"/>
        </w:rPr>
        <w:t xml:space="preserve"> do </w:t>
      </w:r>
      <w:proofErr w:type="spellStart"/>
      <w:r w:rsidRPr="00137FAD">
        <w:rPr>
          <w:rFonts w:ascii="Arial" w:hAnsi="Arial" w:cs="Arial"/>
          <w:color w:val="000000"/>
        </w:rPr>
        <w:t>nienawiści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dyskryminujące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lub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sprzeczne</w:t>
      </w:r>
      <w:proofErr w:type="spellEnd"/>
      <w:r w:rsidRPr="00137FAD">
        <w:rPr>
          <w:rFonts w:ascii="Arial" w:hAnsi="Arial" w:cs="Arial"/>
          <w:color w:val="000000"/>
        </w:rPr>
        <w:t xml:space="preserve"> z </w:t>
      </w:r>
      <w:proofErr w:type="spellStart"/>
      <w:r w:rsidRPr="00137FAD">
        <w:rPr>
          <w:rFonts w:ascii="Arial" w:hAnsi="Arial" w:cs="Arial"/>
          <w:color w:val="000000"/>
        </w:rPr>
        <w:t>prawem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bądź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stwarzające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zagrożenie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dla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bezpieczeństwa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innych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uczniów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nauczycieli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pracowników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szkoły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lub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samego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ucznia</w:t>
      </w:r>
      <w:proofErr w:type="spellEnd"/>
      <w:r w:rsidRPr="00137FAD">
        <w:rPr>
          <w:rFonts w:ascii="Arial" w:hAnsi="Arial" w:cs="Arial"/>
          <w:color w:val="000000"/>
        </w:rPr>
        <w:t>.</w:t>
      </w:r>
    </w:p>
    <w:p w14:paraId="0F2130EF" w14:textId="27783482" w:rsidR="00D035DC" w:rsidRDefault="00853F22" w:rsidP="007667FC">
      <w:pPr>
        <w:pStyle w:val="Default"/>
        <w:spacing w:line="276" w:lineRule="auto"/>
        <w:ind w:left="170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b/>
          <w:bCs/>
          <w:color w:val="auto"/>
        </w:rPr>
        <w:t xml:space="preserve">§ </w:t>
      </w:r>
      <w:r w:rsidR="0095378D">
        <w:rPr>
          <w:rFonts w:ascii="Arial" w:hAnsi="Arial" w:cs="Arial"/>
          <w:b/>
          <w:bCs/>
          <w:color w:val="auto"/>
        </w:rPr>
        <w:t>4</w:t>
      </w:r>
      <w:r w:rsidR="007667FC">
        <w:rPr>
          <w:rFonts w:ascii="Arial" w:hAnsi="Arial" w:cs="Arial"/>
          <w:b/>
          <w:bCs/>
          <w:color w:val="auto"/>
        </w:rPr>
        <w:t>4</w:t>
      </w:r>
      <w:r w:rsidRPr="003A016A">
        <w:rPr>
          <w:rFonts w:ascii="Arial" w:hAnsi="Arial" w:cs="Arial"/>
          <w:b/>
          <w:bCs/>
          <w:color w:val="auto"/>
        </w:rPr>
        <w:t xml:space="preserve">. </w:t>
      </w:r>
      <w:r w:rsidRPr="003A016A">
        <w:rPr>
          <w:rFonts w:ascii="Arial" w:hAnsi="Arial" w:cs="Arial"/>
          <w:color w:val="auto"/>
        </w:rPr>
        <w:t>1. Każdy uczeń, którego prawo zostało naruszone, ma prawo złożyć skargę do</w:t>
      </w:r>
    </w:p>
    <w:p w14:paraId="57B6FDDB" w14:textId="075EED1C" w:rsidR="003A016A" w:rsidRDefault="00853F22" w:rsidP="0051329C">
      <w:pPr>
        <w:pStyle w:val="Default"/>
        <w:spacing w:line="276" w:lineRule="auto"/>
        <w:ind w:left="709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 dyrektora szkoły.</w:t>
      </w:r>
    </w:p>
    <w:p w14:paraId="774FA02D" w14:textId="531C32BE" w:rsidR="00853F22" w:rsidRPr="003A016A" w:rsidRDefault="003A016A" w:rsidP="0051329C">
      <w:pPr>
        <w:pStyle w:val="Default"/>
        <w:spacing w:line="276" w:lineRule="auto"/>
        <w:ind w:left="709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2. </w:t>
      </w:r>
      <w:r w:rsidR="00853F22" w:rsidRPr="003A016A">
        <w:rPr>
          <w:rFonts w:ascii="Arial" w:hAnsi="Arial" w:cs="Arial"/>
          <w:color w:val="auto"/>
        </w:rPr>
        <w:t xml:space="preserve">Dyrektor szkoły niezwłocznie podejmuje niezbędne działania w przypadku powzięcia informacji o naruszeniu praw uczniów, a w szczególności: </w:t>
      </w:r>
    </w:p>
    <w:p w14:paraId="44C0E61E" w14:textId="77777777" w:rsidR="00853F22" w:rsidRPr="003A016A" w:rsidRDefault="00853F22" w:rsidP="0051329C">
      <w:pPr>
        <w:pStyle w:val="Default"/>
        <w:spacing w:after="109" w:line="276" w:lineRule="auto"/>
        <w:ind w:left="709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1) przeprowadza postępowanie wyjaśniające, które ma na celu m.in. ustalenie podmiotów odpowiedzialnych za naruszenie oraz przyczyny i skutki tego naruszenia; </w:t>
      </w:r>
    </w:p>
    <w:p w14:paraId="3748EBD5" w14:textId="77777777" w:rsidR="00853F22" w:rsidRPr="003A016A" w:rsidRDefault="00853F22" w:rsidP="0051329C">
      <w:pPr>
        <w:pStyle w:val="Default"/>
        <w:spacing w:after="109" w:line="276" w:lineRule="auto"/>
        <w:ind w:left="709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2) zapewnia wsparcie uczniowi, którego prawa zostały naruszone; </w:t>
      </w:r>
    </w:p>
    <w:p w14:paraId="209AA2AA" w14:textId="61C78A72" w:rsidR="006860BA" w:rsidRDefault="00853F22" w:rsidP="009A3AF4">
      <w:pPr>
        <w:pStyle w:val="Default"/>
        <w:spacing w:line="276" w:lineRule="auto"/>
        <w:ind w:left="709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3) dąży do wyeliminowania skutków naruszenia. </w:t>
      </w:r>
    </w:p>
    <w:p w14:paraId="72B2FFA5" w14:textId="77777777" w:rsidR="009A3AF4" w:rsidRPr="009A3AF4" w:rsidRDefault="009A3AF4" w:rsidP="009A3AF4">
      <w:pPr>
        <w:pStyle w:val="Default"/>
        <w:spacing w:line="276" w:lineRule="auto"/>
        <w:ind w:left="709"/>
        <w:rPr>
          <w:rFonts w:ascii="Arial" w:hAnsi="Arial" w:cs="Arial"/>
          <w:color w:val="auto"/>
        </w:rPr>
      </w:pPr>
    </w:p>
    <w:p w14:paraId="5642AE8A" w14:textId="496D9BA4" w:rsidR="00D035DC" w:rsidRPr="00D035DC" w:rsidRDefault="00413956" w:rsidP="007667FC">
      <w:pPr>
        <w:pStyle w:val="Default"/>
        <w:spacing w:after="240" w:line="276" w:lineRule="auto"/>
        <w:ind w:left="170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b/>
          <w:bCs/>
        </w:rPr>
        <w:t xml:space="preserve">§ </w:t>
      </w:r>
      <w:r w:rsidR="003A016A">
        <w:rPr>
          <w:rFonts w:ascii="Arial" w:hAnsi="Arial" w:cs="Arial"/>
          <w:b/>
          <w:bCs/>
        </w:rPr>
        <w:t>4</w:t>
      </w:r>
      <w:r w:rsidR="007667FC">
        <w:rPr>
          <w:rFonts w:ascii="Arial" w:hAnsi="Arial" w:cs="Arial"/>
          <w:b/>
          <w:bCs/>
        </w:rPr>
        <w:t>5</w:t>
      </w:r>
      <w:r w:rsidR="003A016A">
        <w:rPr>
          <w:rFonts w:ascii="Arial" w:hAnsi="Arial" w:cs="Arial"/>
          <w:b/>
          <w:bCs/>
        </w:rPr>
        <w:t xml:space="preserve">. </w:t>
      </w:r>
      <w:r w:rsidR="00D035DC">
        <w:rPr>
          <w:rFonts w:ascii="Arial" w:hAnsi="Arial" w:cs="Arial"/>
        </w:rPr>
        <w:t xml:space="preserve">1. </w:t>
      </w:r>
      <w:r w:rsidR="00D035DC" w:rsidRPr="00D035DC">
        <w:rPr>
          <w:rFonts w:ascii="Arial" w:hAnsi="Arial" w:cs="Arial"/>
          <w:color w:val="auto"/>
        </w:rPr>
        <w:t xml:space="preserve">Uczeń może zostać nagrodzony za wzorowe wywiązanie się ze swoich obowiązków szkolnych, wzorową postawę prospołeczną, w tym w szczególności w </w:t>
      </w:r>
      <w:r w:rsidR="00D035DC">
        <w:rPr>
          <w:rFonts w:ascii="Arial" w:hAnsi="Arial" w:cs="Arial"/>
          <w:color w:val="auto"/>
        </w:rPr>
        <w:t>zaangażowanie w</w:t>
      </w:r>
      <w:r w:rsidR="00D035DC" w:rsidRPr="00D035DC">
        <w:rPr>
          <w:rFonts w:ascii="Arial" w:hAnsi="Arial" w:cs="Arial"/>
          <w:color w:val="auto"/>
        </w:rPr>
        <w:t xml:space="preserve"> pomoc innym, osiągane sukcesy naukowe, artystyczne i inne. </w:t>
      </w:r>
    </w:p>
    <w:p w14:paraId="572EBF52" w14:textId="77777777" w:rsidR="00D035DC" w:rsidRPr="00D035DC" w:rsidRDefault="00D035DC" w:rsidP="009A3AF4">
      <w:pPr>
        <w:pStyle w:val="Default"/>
        <w:spacing w:after="240" w:line="276" w:lineRule="auto"/>
        <w:ind w:left="624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2. Rodzaje przyznawanych nagród: </w:t>
      </w:r>
    </w:p>
    <w:p w14:paraId="376E88CD" w14:textId="77777777" w:rsidR="00D035DC" w:rsidRPr="00D035DC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1) List Gratulacyjny Dyrektora Szkoły – przyznawany przez dyrektora szkoły; </w:t>
      </w:r>
    </w:p>
    <w:p w14:paraId="2682FC69" w14:textId="77777777" w:rsidR="00D035DC" w:rsidRPr="00D035DC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2) List Gratulacyjny Rady Pedagogicznej – przyznawany przez radę pedagogiczną; </w:t>
      </w:r>
    </w:p>
    <w:p w14:paraId="26DBBAA0" w14:textId="59FC12E1" w:rsidR="00D035DC" w:rsidRPr="00D035DC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3) List Gratulacyjny Wychowawcy Klasy – przyznawany przez wychowawcę klasy. </w:t>
      </w:r>
    </w:p>
    <w:p w14:paraId="569364D7" w14:textId="77777777" w:rsidR="00D035DC" w:rsidRPr="00D035DC" w:rsidRDefault="00D035DC" w:rsidP="0051329C">
      <w:pPr>
        <w:pStyle w:val="Default"/>
        <w:spacing w:after="240" w:line="276" w:lineRule="auto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3. Od nagrody, o której mowa w ust. 2 uczniowi przysługuje wniosek o ponowne rozpatrzenie sprawy do dyrektora szkoły w terminie 14 dni. Dyrektor szkoły rozpatruje wniosek w terminie 7 dni. Decyzja dyrektora szkoły jest ostateczna. </w:t>
      </w:r>
    </w:p>
    <w:p w14:paraId="6F906857" w14:textId="3F105325" w:rsidR="00D035DC" w:rsidRPr="00D035DC" w:rsidRDefault="00D035DC" w:rsidP="007667FC">
      <w:pPr>
        <w:pStyle w:val="Default"/>
        <w:spacing w:after="240" w:line="276" w:lineRule="auto"/>
        <w:ind w:left="17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b/>
          <w:bCs/>
          <w:color w:val="auto"/>
        </w:rPr>
        <w:t xml:space="preserve">§ </w:t>
      </w:r>
      <w:r>
        <w:rPr>
          <w:rFonts w:ascii="Arial" w:hAnsi="Arial" w:cs="Arial"/>
          <w:b/>
          <w:bCs/>
          <w:color w:val="auto"/>
        </w:rPr>
        <w:t>4</w:t>
      </w:r>
      <w:r w:rsidR="007667FC">
        <w:rPr>
          <w:rFonts w:ascii="Arial" w:hAnsi="Arial" w:cs="Arial"/>
          <w:b/>
          <w:bCs/>
          <w:color w:val="auto"/>
        </w:rPr>
        <w:t>6</w:t>
      </w:r>
      <w:r w:rsidRPr="00D035DC">
        <w:rPr>
          <w:rFonts w:ascii="Arial" w:hAnsi="Arial" w:cs="Arial"/>
          <w:b/>
          <w:bCs/>
          <w:color w:val="auto"/>
        </w:rPr>
        <w:t xml:space="preserve">. </w:t>
      </w:r>
      <w:r w:rsidRPr="00D035DC">
        <w:rPr>
          <w:rFonts w:ascii="Arial" w:hAnsi="Arial" w:cs="Arial"/>
          <w:color w:val="auto"/>
        </w:rPr>
        <w:t xml:space="preserve">1. Uczeń za nieprzestrzeganie postanowień statutu szkoły może zostać ukarany: </w:t>
      </w:r>
    </w:p>
    <w:p w14:paraId="11FFC273" w14:textId="77777777" w:rsidR="00D035DC" w:rsidRPr="00D035DC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1) naganą dyrektora szkoły; </w:t>
      </w:r>
    </w:p>
    <w:p w14:paraId="1BD37E89" w14:textId="77777777" w:rsidR="00D035DC" w:rsidRPr="00D035DC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2) naganą rady pedagogicznej; </w:t>
      </w:r>
    </w:p>
    <w:p w14:paraId="6623A6DB" w14:textId="366D2385" w:rsidR="00D035DC" w:rsidRPr="00D035DC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3) naganą wychowawcy klasy. </w:t>
      </w:r>
    </w:p>
    <w:p w14:paraId="00C50B76" w14:textId="77777777" w:rsidR="00D035DC" w:rsidRPr="00D035DC" w:rsidRDefault="00D035DC" w:rsidP="0051329C">
      <w:pPr>
        <w:pStyle w:val="Default"/>
        <w:spacing w:after="240" w:line="276" w:lineRule="auto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lastRenderedPageBreak/>
        <w:t xml:space="preserve">2. Od kary, o której mowa w ust. 1 pkt 1, uczniowi przysługuje odwołanie do rady pedagogicznej w terminie 14 dni. Rada szkoły rozpatruje odwołanie w terminie 21 dni. Decyzja rady pedagogicznej jest ostateczna. </w:t>
      </w:r>
    </w:p>
    <w:p w14:paraId="209AA4E0" w14:textId="1AABA102" w:rsidR="006860BA" w:rsidRDefault="00D035DC" w:rsidP="0051329C">
      <w:pPr>
        <w:pStyle w:val="Default"/>
        <w:spacing w:after="240" w:line="276" w:lineRule="auto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3. Od kar, o których mowa w ust. 1 pkt 2 i 3, uczniowi przysługuje odwołanie do dyrektora szkoły w terminie 14 dni. Dyrektor szkoły rozpatruje odwołanie w terminie 7 dni. Decyzja dyrektora szkoły jest ostateczna. </w:t>
      </w:r>
    </w:p>
    <w:p w14:paraId="05744882" w14:textId="77777777" w:rsidR="009A3AF4" w:rsidRDefault="009A3AF4" w:rsidP="0051329C">
      <w:pPr>
        <w:pStyle w:val="Nagwek1"/>
        <w:spacing w:before="0"/>
      </w:pPr>
    </w:p>
    <w:p w14:paraId="209AA4E1" w14:textId="1E678C0B" w:rsidR="006860BA" w:rsidRPr="005908AE" w:rsidRDefault="00413956" w:rsidP="0051329C">
      <w:pPr>
        <w:pStyle w:val="Nagwek1"/>
        <w:spacing w:before="0"/>
      </w:pPr>
      <w:r w:rsidRPr="005908AE">
        <w:t xml:space="preserve"> </w:t>
      </w:r>
      <w:bookmarkStart w:id="24" w:name="_Toc208223618"/>
      <w:r w:rsidRPr="005908AE">
        <w:t xml:space="preserve">ROZDZIAŁ </w:t>
      </w:r>
      <w:r w:rsidR="008B0A73">
        <w:t>VIII</w:t>
      </w:r>
      <w:bookmarkEnd w:id="24"/>
    </w:p>
    <w:p w14:paraId="209AA4E2" w14:textId="4A6DC877" w:rsidR="006860BA" w:rsidRPr="005908AE" w:rsidRDefault="008B0A73" w:rsidP="0051329C">
      <w:pPr>
        <w:pStyle w:val="Nagwek1"/>
        <w:spacing w:before="0"/>
      </w:pPr>
      <w:bookmarkStart w:id="25" w:name="_Toc208223619"/>
      <w:r>
        <w:t>CEREMONIAŁ, SZTANDAR I GODŁO SZKOŁY</w:t>
      </w:r>
      <w:bookmarkEnd w:id="25"/>
    </w:p>
    <w:p w14:paraId="3B5D967F" w14:textId="2924801B" w:rsidR="00D035DC" w:rsidRPr="00D461D2" w:rsidRDefault="00D035DC" w:rsidP="007667FC">
      <w:pPr>
        <w:pStyle w:val="Default"/>
        <w:spacing w:after="240" w:line="276" w:lineRule="auto"/>
        <w:ind w:left="170"/>
        <w:rPr>
          <w:rFonts w:ascii="Arial" w:hAnsi="Arial" w:cs="Arial"/>
        </w:rPr>
      </w:pPr>
      <w:r w:rsidRPr="00D461D2">
        <w:rPr>
          <w:rFonts w:ascii="Arial" w:hAnsi="Arial" w:cs="Arial"/>
          <w:b/>
          <w:bCs/>
        </w:rPr>
        <w:t xml:space="preserve">§ </w:t>
      </w:r>
      <w:r w:rsidR="00D461D2" w:rsidRPr="00D461D2">
        <w:rPr>
          <w:rFonts w:ascii="Arial" w:hAnsi="Arial" w:cs="Arial"/>
          <w:b/>
          <w:bCs/>
        </w:rPr>
        <w:t>4</w:t>
      </w:r>
      <w:r w:rsidR="007667FC">
        <w:rPr>
          <w:rFonts w:ascii="Arial" w:hAnsi="Arial" w:cs="Arial"/>
          <w:b/>
          <w:bCs/>
        </w:rPr>
        <w:t>7</w:t>
      </w:r>
      <w:r w:rsidRPr="00D461D2">
        <w:rPr>
          <w:rFonts w:ascii="Arial" w:hAnsi="Arial" w:cs="Arial"/>
          <w:b/>
          <w:bCs/>
        </w:rPr>
        <w:t xml:space="preserve">. </w:t>
      </w:r>
      <w:r w:rsidRPr="00D461D2">
        <w:rPr>
          <w:rFonts w:ascii="Arial" w:hAnsi="Arial" w:cs="Arial"/>
        </w:rPr>
        <w:t xml:space="preserve">1. Szkoła posiada pieczęci: </w:t>
      </w:r>
    </w:p>
    <w:p w14:paraId="3A6A94D4" w14:textId="5AF1F275" w:rsidR="00D035DC" w:rsidRPr="00D461D2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</w:rPr>
      </w:pPr>
      <w:r w:rsidRPr="00D461D2">
        <w:rPr>
          <w:rFonts w:ascii="Arial" w:hAnsi="Arial" w:cs="Arial"/>
        </w:rPr>
        <w:t xml:space="preserve">1) </w:t>
      </w:r>
      <w:r w:rsidR="00D461D2">
        <w:rPr>
          <w:rFonts w:ascii="Arial" w:hAnsi="Arial" w:cs="Arial"/>
        </w:rPr>
        <w:t>Pieczęć urzędowa szkoły: Szkoła Podstawowa nr 10 w Gdańsku</w:t>
      </w:r>
    </w:p>
    <w:p w14:paraId="25DC68ED" w14:textId="2B1CF6CA" w:rsidR="00D035DC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</w:rPr>
      </w:pPr>
      <w:r w:rsidRPr="00D461D2">
        <w:rPr>
          <w:rFonts w:ascii="Arial" w:hAnsi="Arial" w:cs="Arial"/>
        </w:rPr>
        <w:t>2. Pieczę</w:t>
      </w:r>
      <w:r w:rsidR="00D461D2">
        <w:rPr>
          <w:rFonts w:ascii="Arial" w:hAnsi="Arial" w:cs="Arial"/>
        </w:rPr>
        <w:t>ć</w:t>
      </w:r>
      <w:r w:rsidRPr="00D461D2">
        <w:rPr>
          <w:rFonts w:ascii="Arial" w:hAnsi="Arial" w:cs="Arial"/>
        </w:rPr>
        <w:t xml:space="preserve"> </w:t>
      </w:r>
      <w:r w:rsidR="00D461D2">
        <w:rPr>
          <w:rFonts w:ascii="Arial" w:hAnsi="Arial" w:cs="Arial"/>
        </w:rPr>
        <w:t>jest</w:t>
      </w:r>
      <w:r w:rsidRPr="00D461D2">
        <w:rPr>
          <w:rFonts w:ascii="Arial" w:hAnsi="Arial" w:cs="Arial"/>
        </w:rPr>
        <w:t xml:space="preserve"> używane zgodnie z odrębnymi przepisami. </w:t>
      </w:r>
    </w:p>
    <w:p w14:paraId="6DE65D9C" w14:textId="6DA25976" w:rsidR="00D6337B" w:rsidRDefault="00D6337B" w:rsidP="0051329C">
      <w:pPr>
        <w:pStyle w:val="Standard"/>
        <w:tabs>
          <w:tab w:val="left" w:pos="-578"/>
          <w:tab w:val="left" w:pos="142"/>
          <w:tab w:val="left" w:pos="284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3. </w:t>
      </w:r>
      <w:proofErr w:type="spellStart"/>
      <w:r w:rsidRPr="005908AE">
        <w:rPr>
          <w:rFonts w:ascii="Arial" w:hAnsi="Arial" w:cs="Arial"/>
          <w:color w:val="000000"/>
        </w:rPr>
        <w:t>Szkoła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posiada</w:t>
      </w:r>
      <w:proofErr w:type="spellEnd"/>
      <w:r w:rsidRPr="005908AE">
        <w:rPr>
          <w:rFonts w:ascii="Arial" w:hAnsi="Arial" w:cs="Arial"/>
          <w:color w:val="000000"/>
        </w:rPr>
        <w:t xml:space="preserve"> logo, </w:t>
      </w:r>
      <w:proofErr w:type="spellStart"/>
      <w:r w:rsidRPr="005908AE">
        <w:rPr>
          <w:rFonts w:ascii="Arial" w:hAnsi="Arial" w:cs="Arial"/>
          <w:color w:val="000000"/>
        </w:rPr>
        <w:t>które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zostało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zatwierdzone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radę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pedagogiczną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22 </w:t>
      </w:r>
      <w:proofErr w:type="spellStart"/>
      <w:r w:rsidRPr="005908AE">
        <w:rPr>
          <w:rFonts w:ascii="Arial" w:hAnsi="Arial" w:cs="Arial"/>
          <w:color w:val="000000"/>
        </w:rPr>
        <w:t>października</w:t>
      </w:r>
      <w:proofErr w:type="spellEnd"/>
      <w:r w:rsidRPr="005908AE">
        <w:rPr>
          <w:rFonts w:ascii="Arial" w:hAnsi="Arial" w:cs="Arial"/>
          <w:color w:val="000000"/>
        </w:rPr>
        <w:t xml:space="preserve"> 2003 </w:t>
      </w:r>
      <w:proofErr w:type="spellStart"/>
      <w:r w:rsidRPr="005908AE">
        <w:rPr>
          <w:rFonts w:ascii="Arial" w:hAnsi="Arial" w:cs="Arial"/>
          <w:color w:val="000000"/>
        </w:rPr>
        <w:t>roku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57903890" w14:textId="77777777" w:rsidR="00D6337B" w:rsidRPr="00D6337B" w:rsidRDefault="00D6337B" w:rsidP="007667FC">
      <w:pPr>
        <w:pStyle w:val="Standard"/>
        <w:tabs>
          <w:tab w:val="left" w:pos="-578"/>
          <w:tab w:val="left" w:pos="142"/>
          <w:tab w:val="left" w:pos="284"/>
          <w:tab w:val="left" w:pos="426"/>
        </w:tabs>
        <w:spacing w:after="120" w:line="276" w:lineRule="auto"/>
        <w:ind w:left="170"/>
        <w:jc w:val="both"/>
        <w:rPr>
          <w:rFonts w:ascii="Arial" w:hAnsi="Arial" w:cs="Arial"/>
          <w:color w:val="000000"/>
        </w:rPr>
      </w:pPr>
    </w:p>
    <w:p w14:paraId="13B212C2" w14:textId="31ABEBC6" w:rsidR="00D035DC" w:rsidRPr="00D461D2" w:rsidRDefault="00D035DC" w:rsidP="007667FC">
      <w:pPr>
        <w:pStyle w:val="Default"/>
        <w:spacing w:after="240" w:line="276" w:lineRule="auto"/>
        <w:ind w:left="170"/>
        <w:rPr>
          <w:rFonts w:ascii="Arial" w:hAnsi="Arial" w:cs="Arial"/>
        </w:rPr>
      </w:pPr>
      <w:r w:rsidRPr="00D461D2">
        <w:rPr>
          <w:rFonts w:ascii="Arial" w:hAnsi="Arial" w:cs="Arial"/>
          <w:b/>
          <w:bCs/>
        </w:rPr>
        <w:t xml:space="preserve">§ </w:t>
      </w:r>
      <w:r w:rsidR="00D461D2">
        <w:rPr>
          <w:rFonts w:ascii="Arial" w:hAnsi="Arial" w:cs="Arial"/>
          <w:b/>
          <w:bCs/>
        </w:rPr>
        <w:t>4</w:t>
      </w:r>
      <w:r w:rsidR="007667FC">
        <w:rPr>
          <w:rFonts w:ascii="Arial" w:hAnsi="Arial" w:cs="Arial"/>
          <w:b/>
          <w:bCs/>
        </w:rPr>
        <w:t>8</w:t>
      </w:r>
      <w:r w:rsidRPr="00D461D2">
        <w:rPr>
          <w:rFonts w:ascii="Arial" w:hAnsi="Arial" w:cs="Arial"/>
          <w:b/>
          <w:bCs/>
        </w:rPr>
        <w:t xml:space="preserve">. </w:t>
      </w:r>
      <w:r w:rsidRPr="00D461D2">
        <w:rPr>
          <w:rFonts w:ascii="Arial" w:hAnsi="Arial" w:cs="Arial"/>
        </w:rPr>
        <w:t xml:space="preserve">1. Zasady prowadzenia przez szkołę gospodarki finansowej określają odrębne przepisy. </w:t>
      </w:r>
    </w:p>
    <w:p w14:paraId="31865AF8" w14:textId="77777777" w:rsidR="00D035DC" w:rsidRPr="00D461D2" w:rsidRDefault="00D035DC" w:rsidP="0051329C">
      <w:pPr>
        <w:pStyle w:val="Default"/>
        <w:spacing w:after="240" w:line="276" w:lineRule="auto"/>
        <w:ind w:left="709"/>
        <w:rPr>
          <w:rFonts w:ascii="Arial" w:hAnsi="Arial" w:cs="Arial"/>
        </w:rPr>
      </w:pPr>
      <w:r w:rsidRPr="00D461D2">
        <w:rPr>
          <w:rFonts w:ascii="Arial" w:hAnsi="Arial" w:cs="Arial"/>
        </w:rPr>
        <w:t xml:space="preserve">2. Szkoła prowadzi dokumentację swojej działalności i przechowuje ją w archiwum zgodnie z odrębnymi przepisami. </w:t>
      </w:r>
    </w:p>
    <w:p w14:paraId="209AA4E3" w14:textId="06CA59CD" w:rsidR="009F109F" w:rsidRPr="00D461D2" w:rsidRDefault="00D035DC" w:rsidP="007667FC">
      <w:pPr>
        <w:spacing w:after="240" w:line="276" w:lineRule="auto"/>
        <w:ind w:left="170"/>
        <w:jc w:val="both"/>
        <w:rPr>
          <w:rFonts w:ascii="Arial" w:hAnsi="Arial" w:cs="Arial"/>
          <w:sz w:val="24"/>
          <w:szCs w:val="24"/>
        </w:rPr>
      </w:pPr>
      <w:r w:rsidRPr="00D461D2">
        <w:rPr>
          <w:rFonts w:ascii="Arial" w:hAnsi="Arial" w:cs="Arial"/>
          <w:b/>
          <w:bCs/>
          <w:sz w:val="24"/>
          <w:szCs w:val="24"/>
        </w:rPr>
        <w:t xml:space="preserve">§ </w:t>
      </w:r>
      <w:r w:rsidR="00D461D2">
        <w:rPr>
          <w:rFonts w:ascii="Arial" w:hAnsi="Arial" w:cs="Arial"/>
          <w:b/>
          <w:bCs/>
          <w:sz w:val="24"/>
          <w:szCs w:val="24"/>
        </w:rPr>
        <w:t>4</w:t>
      </w:r>
      <w:r w:rsidR="007667FC">
        <w:rPr>
          <w:rFonts w:ascii="Arial" w:hAnsi="Arial" w:cs="Arial"/>
          <w:b/>
          <w:bCs/>
          <w:sz w:val="24"/>
          <w:szCs w:val="24"/>
        </w:rPr>
        <w:t>9</w:t>
      </w:r>
      <w:r w:rsidRPr="00D461D2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Pr="00D461D2">
        <w:rPr>
          <w:rFonts w:ascii="Arial" w:hAnsi="Arial" w:cs="Arial"/>
          <w:sz w:val="24"/>
          <w:szCs w:val="24"/>
        </w:rPr>
        <w:t>Sprawy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nieuregulowane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D461D2">
        <w:rPr>
          <w:rFonts w:ascii="Arial" w:hAnsi="Arial" w:cs="Arial"/>
          <w:sz w:val="24"/>
          <w:szCs w:val="24"/>
        </w:rPr>
        <w:t>statucie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są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rozstrzygane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D461D2">
        <w:rPr>
          <w:rFonts w:ascii="Arial" w:hAnsi="Arial" w:cs="Arial"/>
          <w:sz w:val="24"/>
          <w:szCs w:val="24"/>
        </w:rPr>
        <w:t>oparciu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461D2">
        <w:rPr>
          <w:rFonts w:ascii="Arial" w:hAnsi="Arial" w:cs="Arial"/>
          <w:sz w:val="24"/>
          <w:szCs w:val="24"/>
        </w:rPr>
        <w:t>obowiązujące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i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dotyczące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tych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spraw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odrębne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przepisy</w:t>
      </w:r>
      <w:proofErr w:type="spellEnd"/>
      <w:r w:rsidRPr="00D461D2">
        <w:rPr>
          <w:rFonts w:ascii="Arial" w:hAnsi="Arial" w:cs="Arial"/>
          <w:sz w:val="24"/>
          <w:szCs w:val="24"/>
        </w:rPr>
        <w:t>.</w:t>
      </w:r>
    </w:p>
    <w:p w14:paraId="5C39D8AE" w14:textId="77777777" w:rsidR="00D035DC" w:rsidRDefault="00D035DC" w:rsidP="0051329C">
      <w:pPr>
        <w:spacing w:after="120" w:line="276" w:lineRule="auto"/>
        <w:jc w:val="both"/>
      </w:pPr>
    </w:p>
    <w:p w14:paraId="47886285" w14:textId="28530B57" w:rsidR="00F53655" w:rsidRPr="005908AE" w:rsidRDefault="00F53655" w:rsidP="0051329C">
      <w:pPr>
        <w:pStyle w:val="Nagwek1"/>
        <w:spacing w:before="0"/>
      </w:pPr>
      <w:bookmarkStart w:id="26" w:name="_Toc208223620"/>
      <w:r w:rsidRPr="005908AE">
        <w:t xml:space="preserve">ROZDZIAŁ </w:t>
      </w:r>
      <w:r w:rsidR="008B0A73">
        <w:t>IX</w:t>
      </w:r>
      <w:bookmarkEnd w:id="26"/>
    </w:p>
    <w:p w14:paraId="56387124" w14:textId="4F10A8B1" w:rsidR="00F53655" w:rsidRPr="005908AE" w:rsidRDefault="008B0A73" w:rsidP="0051329C">
      <w:pPr>
        <w:pStyle w:val="Nagwek1"/>
        <w:spacing w:before="0"/>
      </w:pPr>
      <w:bookmarkStart w:id="27" w:name="_Toc208223621"/>
      <w:r>
        <w:t>PRZEPISY KOŃCOWE</w:t>
      </w:r>
      <w:bookmarkEnd w:id="27"/>
    </w:p>
    <w:p w14:paraId="359F72BC" w14:textId="77777777" w:rsidR="00D035DC" w:rsidRDefault="00D035DC" w:rsidP="0051329C">
      <w:pPr>
        <w:spacing w:after="120" w:line="276" w:lineRule="auto"/>
        <w:jc w:val="both"/>
      </w:pPr>
    </w:p>
    <w:p w14:paraId="1EC2BEAE" w14:textId="7EC85510" w:rsidR="00F53655" w:rsidRPr="00F53655" w:rsidRDefault="00F53655" w:rsidP="007667FC">
      <w:pPr>
        <w:pStyle w:val="Default"/>
        <w:spacing w:after="240" w:line="276" w:lineRule="auto"/>
        <w:ind w:left="170"/>
        <w:rPr>
          <w:rFonts w:ascii="Arial" w:hAnsi="Arial" w:cs="Arial"/>
        </w:rPr>
      </w:pPr>
      <w:r w:rsidRPr="00F53655">
        <w:rPr>
          <w:rFonts w:ascii="Arial" w:hAnsi="Arial" w:cs="Arial"/>
          <w:b/>
          <w:bCs/>
        </w:rPr>
        <w:t xml:space="preserve">§ </w:t>
      </w:r>
      <w:r w:rsidR="007667FC">
        <w:rPr>
          <w:rFonts w:ascii="Arial" w:hAnsi="Arial" w:cs="Arial"/>
          <w:b/>
          <w:bCs/>
        </w:rPr>
        <w:t>50</w:t>
      </w:r>
      <w:r w:rsidRPr="00F53655">
        <w:rPr>
          <w:rFonts w:ascii="Arial" w:hAnsi="Arial" w:cs="Arial"/>
          <w:b/>
          <w:bCs/>
        </w:rPr>
        <w:t xml:space="preserve">. </w:t>
      </w:r>
      <w:r w:rsidRPr="00F53655">
        <w:rPr>
          <w:rFonts w:ascii="Arial" w:hAnsi="Arial" w:cs="Arial"/>
        </w:rPr>
        <w:t xml:space="preserve">Wraz z wejściem w życie niniejszego statutu traci moc dotychczasowy statut szkoły. </w:t>
      </w:r>
    </w:p>
    <w:p w14:paraId="209AA54A" w14:textId="0F201690" w:rsidR="006860BA" w:rsidRPr="007667FC" w:rsidRDefault="00F53655" w:rsidP="007667FC">
      <w:pPr>
        <w:spacing w:after="240" w:line="276" w:lineRule="auto"/>
        <w:ind w:left="170"/>
        <w:jc w:val="both"/>
        <w:rPr>
          <w:rFonts w:ascii="Arial" w:hAnsi="Arial" w:cs="Arial"/>
          <w:sz w:val="24"/>
          <w:szCs w:val="24"/>
        </w:rPr>
      </w:pPr>
      <w:r w:rsidRPr="00F53655">
        <w:rPr>
          <w:rFonts w:ascii="Arial" w:hAnsi="Arial" w:cs="Arial"/>
          <w:b/>
          <w:bCs/>
          <w:sz w:val="24"/>
          <w:szCs w:val="24"/>
        </w:rPr>
        <w:t xml:space="preserve">§ </w:t>
      </w:r>
      <w:r w:rsidR="007667FC">
        <w:rPr>
          <w:rFonts w:ascii="Arial" w:hAnsi="Arial" w:cs="Arial"/>
          <w:b/>
          <w:bCs/>
          <w:sz w:val="24"/>
          <w:szCs w:val="24"/>
        </w:rPr>
        <w:t>51</w:t>
      </w:r>
      <w:r w:rsidRPr="00F5365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Niniejszy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statut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wchodzi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w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życie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z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dniem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1</w:t>
      </w:r>
      <w:r w:rsidR="007A1B44">
        <w:rPr>
          <w:rFonts w:ascii="Arial" w:hAnsi="Arial" w:cs="Arial"/>
          <w:b/>
          <w:bCs/>
          <w:sz w:val="24"/>
          <w:szCs w:val="24"/>
        </w:rPr>
        <w:t>1</w:t>
      </w:r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września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r w:rsidR="007A1B44">
        <w:rPr>
          <w:rFonts w:ascii="Arial" w:hAnsi="Arial" w:cs="Arial"/>
          <w:b/>
          <w:bCs/>
          <w:sz w:val="24"/>
          <w:szCs w:val="24"/>
        </w:rPr>
        <w:t>2025</w:t>
      </w:r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roku</w:t>
      </w:r>
      <w:proofErr w:type="spellEnd"/>
    </w:p>
    <w:sectPr w:rsidR="006860BA" w:rsidRPr="007667FC" w:rsidSect="00F21069">
      <w:headerReference w:type="default" r:id="rId46"/>
      <w:footerReference w:type="default" r:id="rId47"/>
      <w:pgSz w:w="11906" w:h="16838"/>
      <w:pgMar w:top="0" w:right="1134" w:bottom="28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CA6B1" w14:textId="77777777" w:rsidR="00D13D39" w:rsidRDefault="00D13D39" w:rsidP="006860BA">
      <w:r>
        <w:separator/>
      </w:r>
    </w:p>
  </w:endnote>
  <w:endnote w:type="continuationSeparator" w:id="0">
    <w:p w14:paraId="676C0713" w14:textId="77777777" w:rsidR="00D13D39" w:rsidRDefault="00D13D39" w:rsidP="00686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5277157"/>
      <w:docPartObj>
        <w:docPartGallery w:val="Page Numbers (Bottom of Page)"/>
        <w:docPartUnique/>
      </w:docPartObj>
    </w:sdtPr>
    <w:sdtContent>
      <w:sdt>
        <w:sdtPr>
          <w:id w:val="810570607"/>
          <w:docPartObj>
            <w:docPartGallery w:val="Page Numbers (Top of Page)"/>
            <w:docPartUnique/>
          </w:docPartObj>
        </w:sdtPr>
        <w:sdtContent>
          <w:p w14:paraId="209AA551" w14:textId="77777777" w:rsidR="00AA5A91" w:rsidRDefault="00AA5A91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Cs w:val="24"/>
              </w:rPr>
              <w:fldChar w:fldCharType="separate"/>
            </w:r>
            <w:r w:rsidR="004A5C29">
              <w:rPr>
                <w:b/>
                <w:noProof/>
              </w:rPr>
              <w:t>2</w:t>
            </w:r>
            <w:r>
              <w:rPr>
                <w:b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Cs w:val="24"/>
              </w:rPr>
              <w:fldChar w:fldCharType="separate"/>
            </w:r>
            <w:r w:rsidR="004A5C29">
              <w:rPr>
                <w:b/>
                <w:noProof/>
              </w:rPr>
              <w:t>46</w:t>
            </w:r>
            <w:r>
              <w:rPr>
                <w:b/>
                <w:szCs w:val="24"/>
              </w:rPr>
              <w:fldChar w:fldCharType="end"/>
            </w:r>
          </w:p>
        </w:sdtContent>
      </w:sdt>
    </w:sdtContent>
  </w:sdt>
  <w:p w14:paraId="209AA552" w14:textId="77777777" w:rsidR="00AA5A91" w:rsidRDefault="00AA5A9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37C70" w14:textId="77777777" w:rsidR="00D13D39" w:rsidRDefault="00D13D39" w:rsidP="006860BA">
      <w:r w:rsidRPr="006860BA">
        <w:rPr>
          <w:color w:val="000000"/>
        </w:rPr>
        <w:separator/>
      </w:r>
    </w:p>
  </w:footnote>
  <w:footnote w:type="continuationSeparator" w:id="0">
    <w:p w14:paraId="12CF4F14" w14:textId="77777777" w:rsidR="00D13D39" w:rsidRDefault="00D13D39" w:rsidP="006860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AA54F" w14:textId="77777777" w:rsidR="00AA5A91" w:rsidRDefault="00AA5A91">
    <w:pPr>
      <w:pStyle w:val="Nagwek"/>
      <w:jc w:val="center"/>
    </w:pPr>
  </w:p>
  <w:p w14:paraId="209AA550" w14:textId="77777777" w:rsidR="00AA5A91" w:rsidRDefault="00AA5A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63508"/>
    <w:multiLevelType w:val="hybridMultilevel"/>
    <w:tmpl w:val="86EC8524"/>
    <w:lvl w:ilvl="0" w:tplc="04150017">
      <w:start w:val="1"/>
      <w:numFmt w:val="lowerLetter"/>
      <w:lvlText w:val="%1)"/>
      <w:lvlJc w:val="left"/>
      <w:pPr>
        <w:ind w:left="2061" w:hanging="360"/>
      </w:pPr>
    </w:lvl>
    <w:lvl w:ilvl="1" w:tplc="04150019" w:tentative="1">
      <w:start w:val="1"/>
      <w:numFmt w:val="lowerLetter"/>
      <w:lvlText w:val="%2."/>
      <w:lvlJc w:val="left"/>
      <w:pPr>
        <w:ind w:left="2781" w:hanging="360"/>
      </w:pPr>
    </w:lvl>
    <w:lvl w:ilvl="2" w:tplc="0415001B" w:tentative="1">
      <w:start w:val="1"/>
      <w:numFmt w:val="lowerRoman"/>
      <w:lvlText w:val="%3."/>
      <w:lvlJc w:val="right"/>
      <w:pPr>
        <w:ind w:left="3501" w:hanging="180"/>
      </w:pPr>
    </w:lvl>
    <w:lvl w:ilvl="3" w:tplc="0415000F" w:tentative="1">
      <w:start w:val="1"/>
      <w:numFmt w:val="decimal"/>
      <w:lvlText w:val="%4."/>
      <w:lvlJc w:val="left"/>
      <w:pPr>
        <w:ind w:left="4221" w:hanging="360"/>
      </w:pPr>
    </w:lvl>
    <w:lvl w:ilvl="4" w:tplc="04150019" w:tentative="1">
      <w:start w:val="1"/>
      <w:numFmt w:val="lowerLetter"/>
      <w:lvlText w:val="%5."/>
      <w:lvlJc w:val="left"/>
      <w:pPr>
        <w:ind w:left="4941" w:hanging="360"/>
      </w:pPr>
    </w:lvl>
    <w:lvl w:ilvl="5" w:tplc="0415001B" w:tentative="1">
      <w:start w:val="1"/>
      <w:numFmt w:val="lowerRoman"/>
      <w:lvlText w:val="%6."/>
      <w:lvlJc w:val="right"/>
      <w:pPr>
        <w:ind w:left="5661" w:hanging="180"/>
      </w:pPr>
    </w:lvl>
    <w:lvl w:ilvl="6" w:tplc="0415000F" w:tentative="1">
      <w:start w:val="1"/>
      <w:numFmt w:val="decimal"/>
      <w:lvlText w:val="%7."/>
      <w:lvlJc w:val="left"/>
      <w:pPr>
        <w:ind w:left="6381" w:hanging="360"/>
      </w:pPr>
    </w:lvl>
    <w:lvl w:ilvl="7" w:tplc="04150019" w:tentative="1">
      <w:start w:val="1"/>
      <w:numFmt w:val="lowerLetter"/>
      <w:lvlText w:val="%8."/>
      <w:lvlJc w:val="left"/>
      <w:pPr>
        <w:ind w:left="7101" w:hanging="360"/>
      </w:pPr>
    </w:lvl>
    <w:lvl w:ilvl="8" w:tplc="0415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00E90AFB"/>
    <w:multiLevelType w:val="multilevel"/>
    <w:tmpl w:val="E938A19A"/>
    <w:styleLink w:val="WWNum4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" w15:restartNumberingAfterBreak="0">
    <w:nsid w:val="00E9219F"/>
    <w:multiLevelType w:val="multilevel"/>
    <w:tmpl w:val="2EA85D5E"/>
    <w:styleLink w:val="WWNum2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 w15:restartNumberingAfterBreak="0">
    <w:nsid w:val="0147291F"/>
    <w:multiLevelType w:val="multilevel"/>
    <w:tmpl w:val="6B46C9C8"/>
    <w:styleLink w:val="WW8Num22"/>
    <w:lvl w:ilvl="0">
      <w:start w:val="1"/>
      <w:numFmt w:val="decimal"/>
      <w:lvlText w:val="%1.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 w15:restartNumberingAfterBreak="0">
    <w:nsid w:val="016B02DA"/>
    <w:multiLevelType w:val="multilevel"/>
    <w:tmpl w:val="4BF8BDBE"/>
    <w:styleLink w:val="WWNum30"/>
    <w:lvl w:ilvl="0">
      <w:start w:val="1"/>
      <w:numFmt w:val="decimal"/>
      <w:lvlText w:val="%1)"/>
      <w:lvlJc w:val="left"/>
      <w:rPr>
        <w:b w:val="0"/>
        <w:bCs w:val="0"/>
        <w:i w:val="0"/>
        <w:iCs w:val="0"/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029E1FF2"/>
    <w:multiLevelType w:val="hybridMultilevel"/>
    <w:tmpl w:val="6ACEE378"/>
    <w:lvl w:ilvl="0" w:tplc="0EFE9F4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E82E23"/>
    <w:multiLevelType w:val="hybridMultilevel"/>
    <w:tmpl w:val="92E4AD54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2061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E350C0"/>
    <w:multiLevelType w:val="multilevel"/>
    <w:tmpl w:val="4D007516"/>
    <w:styleLink w:val="WWNum22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  <w:rPr>
        <w:b w:val="0"/>
        <w:bCs w:val="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" w15:restartNumberingAfterBreak="0">
    <w:nsid w:val="040E41FF"/>
    <w:multiLevelType w:val="multilevel"/>
    <w:tmpl w:val="3F2E203C"/>
    <w:styleLink w:val="WW8Num41"/>
    <w:lvl w:ilvl="0">
      <w:start w:val="1"/>
      <w:numFmt w:val="decimal"/>
      <w:lvlText w:val="%1."/>
      <w:lvlJc w:val="left"/>
    </w:lvl>
    <w:lvl w:ilvl="1">
      <w:start w:val="1"/>
      <w:numFmt w:val="decimal"/>
      <w:lvlText w:val="%1.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9" w15:restartNumberingAfterBreak="0">
    <w:nsid w:val="061C1CE0"/>
    <w:multiLevelType w:val="multilevel"/>
    <w:tmpl w:val="C6DEAF2A"/>
    <w:styleLink w:val="WW8Num33"/>
    <w:lvl w:ilvl="0">
      <w:start w:val="6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0" w15:restartNumberingAfterBreak="0">
    <w:nsid w:val="072F417B"/>
    <w:multiLevelType w:val="hybridMultilevel"/>
    <w:tmpl w:val="7DDE0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11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D93627"/>
    <w:multiLevelType w:val="multilevel"/>
    <w:tmpl w:val="7208258A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2" w15:restartNumberingAfterBreak="0">
    <w:nsid w:val="0945552C"/>
    <w:multiLevelType w:val="multilevel"/>
    <w:tmpl w:val="6136A8FA"/>
    <w:styleLink w:val="WWNum2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3" w15:restartNumberingAfterBreak="0">
    <w:nsid w:val="0BE90ABE"/>
    <w:multiLevelType w:val="hybridMultilevel"/>
    <w:tmpl w:val="9B94F28A"/>
    <w:lvl w:ilvl="0" w:tplc="4DF66FD0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 w15:restartNumberingAfterBreak="0">
    <w:nsid w:val="0C1948AE"/>
    <w:multiLevelType w:val="multilevel"/>
    <w:tmpl w:val="E0B62244"/>
    <w:styleLink w:val="WWNum1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5" w15:restartNumberingAfterBreak="0">
    <w:nsid w:val="0C41597F"/>
    <w:multiLevelType w:val="multilevel"/>
    <w:tmpl w:val="4D24B9DC"/>
    <w:styleLink w:val="WWNum13"/>
    <w:lvl w:ilvl="0">
      <w:start w:val="1"/>
      <w:numFmt w:val="decimal"/>
      <w:lvlText w:val="%1)"/>
      <w:lvlJc w:val="left"/>
      <w:rPr>
        <w:b w:val="0"/>
        <w:bCs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6" w15:restartNumberingAfterBreak="0">
    <w:nsid w:val="0F4153A0"/>
    <w:multiLevelType w:val="multilevel"/>
    <w:tmpl w:val="C7268086"/>
    <w:styleLink w:val="WW8Num42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17" w15:restartNumberingAfterBreak="0">
    <w:nsid w:val="11825F3B"/>
    <w:multiLevelType w:val="multilevel"/>
    <w:tmpl w:val="360CF308"/>
    <w:styleLink w:val="WW8Num2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8" w15:restartNumberingAfterBreak="0">
    <w:nsid w:val="120E5CE0"/>
    <w:multiLevelType w:val="multilevel"/>
    <w:tmpl w:val="9B6C2156"/>
    <w:styleLink w:val="WWNum8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9" w15:restartNumberingAfterBreak="0">
    <w:nsid w:val="1687763D"/>
    <w:multiLevelType w:val="multilevel"/>
    <w:tmpl w:val="B5CAB26E"/>
    <w:styleLink w:val="WWNum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0" w15:restartNumberingAfterBreak="0">
    <w:nsid w:val="171F3C66"/>
    <w:multiLevelType w:val="hybridMultilevel"/>
    <w:tmpl w:val="99F4C5E0"/>
    <w:lvl w:ilvl="0" w:tplc="852A43B6">
      <w:start w:val="1"/>
      <w:numFmt w:val="decimal"/>
      <w:lvlText w:val="%1)"/>
      <w:lvlJc w:val="left"/>
      <w:pPr>
        <w:ind w:left="1352" w:hanging="360"/>
      </w:pPr>
      <w:rPr>
        <w:rFonts w:ascii="Arial" w:eastAsiaTheme="majorEastAsia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352" w:hanging="360"/>
      </w:pPr>
    </w:lvl>
    <w:lvl w:ilvl="2" w:tplc="0415001B" w:tentative="1">
      <w:start w:val="1"/>
      <w:numFmt w:val="lowerRoman"/>
      <w:lvlText w:val="%3."/>
      <w:lvlJc w:val="right"/>
      <w:pPr>
        <w:ind w:left="2072" w:hanging="180"/>
      </w:pPr>
    </w:lvl>
    <w:lvl w:ilvl="3" w:tplc="0415000F" w:tentative="1">
      <w:start w:val="1"/>
      <w:numFmt w:val="decimal"/>
      <w:lvlText w:val="%4."/>
      <w:lvlJc w:val="left"/>
      <w:pPr>
        <w:ind w:left="2792" w:hanging="360"/>
      </w:pPr>
    </w:lvl>
    <w:lvl w:ilvl="4" w:tplc="04150019" w:tentative="1">
      <w:start w:val="1"/>
      <w:numFmt w:val="lowerLetter"/>
      <w:lvlText w:val="%5."/>
      <w:lvlJc w:val="left"/>
      <w:pPr>
        <w:ind w:left="3512" w:hanging="360"/>
      </w:pPr>
    </w:lvl>
    <w:lvl w:ilvl="5" w:tplc="0415001B" w:tentative="1">
      <w:start w:val="1"/>
      <w:numFmt w:val="lowerRoman"/>
      <w:lvlText w:val="%6."/>
      <w:lvlJc w:val="right"/>
      <w:pPr>
        <w:ind w:left="4232" w:hanging="180"/>
      </w:pPr>
    </w:lvl>
    <w:lvl w:ilvl="6" w:tplc="0415000F" w:tentative="1">
      <w:start w:val="1"/>
      <w:numFmt w:val="decimal"/>
      <w:lvlText w:val="%7."/>
      <w:lvlJc w:val="left"/>
      <w:pPr>
        <w:ind w:left="4952" w:hanging="360"/>
      </w:pPr>
    </w:lvl>
    <w:lvl w:ilvl="7" w:tplc="04150019" w:tentative="1">
      <w:start w:val="1"/>
      <w:numFmt w:val="lowerLetter"/>
      <w:lvlText w:val="%8."/>
      <w:lvlJc w:val="left"/>
      <w:pPr>
        <w:ind w:left="5672" w:hanging="360"/>
      </w:pPr>
    </w:lvl>
    <w:lvl w:ilvl="8" w:tplc="0415001B" w:tentative="1">
      <w:start w:val="1"/>
      <w:numFmt w:val="lowerRoman"/>
      <w:lvlText w:val="%9."/>
      <w:lvlJc w:val="right"/>
      <w:pPr>
        <w:ind w:left="6392" w:hanging="180"/>
      </w:pPr>
    </w:lvl>
  </w:abstractNum>
  <w:abstractNum w:abstractNumId="21" w15:restartNumberingAfterBreak="0">
    <w:nsid w:val="18EF3946"/>
    <w:multiLevelType w:val="hybridMultilevel"/>
    <w:tmpl w:val="17AEB9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52A43B6">
      <w:start w:val="1"/>
      <w:numFmt w:val="decimal"/>
      <w:lvlText w:val="%2)"/>
      <w:lvlJc w:val="left"/>
      <w:pPr>
        <w:ind w:left="927" w:hanging="360"/>
      </w:pPr>
      <w:rPr>
        <w:rFonts w:ascii="Arial" w:eastAsiaTheme="majorEastAsia" w:hAnsi="Arial" w:cs="Arial"/>
      </w:rPr>
    </w:lvl>
    <w:lvl w:ilvl="2" w:tplc="7626EC7E">
      <w:start w:val="2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120938"/>
    <w:multiLevelType w:val="multilevel"/>
    <w:tmpl w:val="D2C098CE"/>
    <w:styleLink w:val="WWNum1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19161F12"/>
    <w:multiLevelType w:val="hybridMultilevel"/>
    <w:tmpl w:val="3B720DC8"/>
    <w:lvl w:ilvl="0" w:tplc="0D26CD48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C35C1FE0">
      <w:start w:val="2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0A78D1"/>
    <w:multiLevelType w:val="hybridMultilevel"/>
    <w:tmpl w:val="6688F862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2203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925480"/>
    <w:multiLevelType w:val="multilevel"/>
    <w:tmpl w:val="E60A9712"/>
    <w:styleLink w:val="WW8Num37"/>
    <w:lvl w:ilvl="0">
      <w:start w:val="7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6" w15:restartNumberingAfterBreak="0">
    <w:nsid w:val="20B5786C"/>
    <w:multiLevelType w:val="hybridMultilevel"/>
    <w:tmpl w:val="A9C45594"/>
    <w:lvl w:ilvl="0" w:tplc="04150011">
      <w:start w:val="1"/>
      <w:numFmt w:val="decimal"/>
      <w:lvlText w:val="%1)"/>
      <w:lvlJc w:val="left"/>
      <w:pPr>
        <w:ind w:left="785" w:hanging="360"/>
      </w:pPr>
      <w:rPr>
        <w:b w:val="0"/>
        <w:bCs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CA4830"/>
    <w:multiLevelType w:val="multilevel"/>
    <w:tmpl w:val="29FCEBC2"/>
    <w:styleLink w:val="WW8Num25"/>
    <w:lvl w:ilvl="0">
      <w:start w:val="1"/>
      <w:numFmt w:val="decimal"/>
      <w:lvlText w:val="%1."/>
      <w:lvlJc w:val="left"/>
      <w:rPr>
        <w:sz w:val="28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8" w15:restartNumberingAfterBreak="0">
    <w:nsid w:val="244402F7"/>
    <w:multiLevelType w:val="hybridMultilevel"/>
    <w:tmpl w:val="B2643A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3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4B0C45"/>
    <w:multiLevelType w:val="multilevel"/>
    <w:tmpl w:val="B4DCCE68"/>
    <w:styleLink w:val="WWNum5"/>
    <w:lvl w:ilvl="0">
      <w:start w:val="1"/>
      <w:numFmt w:val="decimal"/>
      <w:lvlText w:val="%1."/>
      <w:lvlJc w:val="left"/>
      <w:rPr>
        <w:b w:val="0"/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0" w15:restartNumberingAfterBreak="0">
    <w:nsid w:val="26B36A68"/>
    <w:multiLevelType w:val="multilevel"/>
    <w:tmpl w:val="E66AF62A"/>
    <w:styleLink w:val="WW8Num40"/>
    <w:lvl w:ilvl="0">
      <w:start w:val="4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1" w15:restartNumberingAfterBreak="0">
    <w:nsid w:val="26F66126"/>
    <w:multiLevelType w:val="hybridMultilevel"/>
    <w:tmpl w:val="F49813E2"/>
    <w:lvl w:ilvl="0" w:tplc="9E34D4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75C31A1"/>
    <w:multiLevelType w:val="hybridMultilevel"/>
    <w:tmpl w:val="9A2E3CD4"/>
    <w:lvl w:ilvl="0" w:tplc="C0446426">
      <w:start w:val="2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C7365CD"/>
    <w:multiLevelType w:val="hybridMultilevel"/>
    <w:tmpl w:val="5D3411C2"/>
    <w:lvl w:ilvl="0" w:tplc="EE96AA16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DC10332"/>
    <w:multiLevelType w:val="hybridMultilevel"/>
    <w:tmpl w:val="A56CCF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315038"/>
    <w:multiLevelType w:val="hybridMultilevel"/>
    <w:tmpl w:val="629C7D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C25763"/>
    <w:multiLevelType w:val="hybridMultilevel"/>
    <w:tmpl w:val="7680AB1A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3253455B"/>
    <w:multiLevelType w:val="multilevel"/>
    <w:tmpl w:val="E3E210E2"/>
    <w:styleLink w:val="WW8Num51"/>
    <w:lvl w:ilvl="0">
      <w:start w:val="1"/>
      <w:numFmt w:val="decimal"/>
      <w:lvlText w:val="%1."/>
      <w:lvlJc w:val="left"/>
      <w:rPr>
        <w:rFonts w:ascii="Times New Roman" w:hAnsi="Times New Roman" w:cs="Times New Roman"/>
        <w:color w:val="000000"/>
        <w:sz w:val="28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8" w15:restartNumberingAfterBreak="0">
    <w:nsid w:val="326B5D85"/>
    <w:multiLevelType w:val="multilevel"/>
    <w:tmpl w:val="F5EAC5B6"/>
    <w:styleLink w:val="WWNum17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9" w15:restartNumberingAfterBreak="0">
    <w:nsid w:val="326F0745"/>
    <w:multiLevelType w:val="multilevel"/>
    <w:tmpl w:val="407E93C0"/>
    <w:styleLink w:val="WWNum46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0" w15:restartNumberingAfterBreak="0">
    <w:nsid w:val="33A15E67"/>
    <w:multiLevelType w:val="hybridMultilevel"/>
    <w:tmpl w:val="D9F2ADF6"/>
    <w:lvl w:ilvl="0" w:tplc="BAA0345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11" w:hanging="360"/>
      </w:pPr>
    </w:lvl>
    <w:lvl w:ilvl="2" w:tplc="04150017">
      <w:start w:val="1"/>
      <w:numFmt w:val="lowerLetter"/>
      <w:lvlText w:val="%3)"/>
      <w:lvlJc w:val="left"/>
      <w:pPr>
        <w:ind w:left="1636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4902CFD"/>
    <w:multiLevelType w:val="hybridMultilevel"/>
    <w:tmpl w:val="9CDE7C82"/>
    <w:lvl w:ilvl="0" w:tplc="EF6A3736">
      <w:start w:val="1"/>
      <w:numFmt w:val="decimal"/>
      <w:lvlText w:val="%1)"/>
      <w:lvlJc w:val="left"/>
      <w:pPr>
        <w:ind w:left="1211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364E1262"/>
    <w:multiLevelType w:val="hybridMultilevel"/>
    <w:tmpl w:val="3D429072"/>
    <w:lvl w:ilvl="0" w:tplc="04150017">
      <w:start w:val="1"/>
      <w:numFmt w:val="lowerLetter"/>
      <w:lvlText w:val="%1)"/>
      <w:lvlJc w:val="left"/>
      <w:pPr>
        <w:ind w:left="2061" w:hanging="360"/>
      </w:pPr>
    </w:lvl>
    <w:lvl w:ilvl="1" w:tplc="04150019">
      <w:start w:val="1"/>
      <w:numFmt w:val="lowerLetter"/>
      <w:lvlText w:val="%2."/>
      <w:lvlJc w:val="left"/>
      <w:pPr>
        <w:ind w:left="2781" w:hanging="360"/>
      </w:pPr>
    </w:lvl>
    <w:lvl w:ilvl="2" w:tplc="0415001B">
      <w:start w:val="1"/>
      <w:numFmt w:val="lowerRoman"/>
      <w:lvlText w:val="%3."/>
      <w:lvlJc w:val="right"/>
      <w:pPr>
        <w:ind w:left="3501" w:hanging="180"/>
      </w:pPr>
    </w:lvl>
    <w:lvl w:ilvl="3" w:tplc="0415000F">
      <w:start w:val="1"/>
      <w:numFmt w:val="decimal"/>
      <w:lvlText w:val="%4."/>
      <w:lvlJc w:val="left"/>
      <w:pPr>
        <w:ind w:left="4221" w:hanging="360"/>
      </w:pPr>
    </w:lvl>
    <w:lvl w:ilvl="4" w:tplc="04150019">
      <w:start w:val="1"/>
      <w:numFmt w:val="lowerLetter"/>
      <w:lvlText w:val="%5."/>
      <w:lvlJc w:val="left"/>
      <w:pPr>
        <w:ind w:left="4941" w:hanging="360"/>
      </w:pPr>
    </w:lvl>
    <w:lvl w:ilvl="5" w:tplc="0415001B" w:tentative="1">
      <w:start w:val="1"/>
      <w:numFmt w:val="lowerRoman"/>
      <w:lvlText w:val="%6."/>
      <w:lvlJc w:val="right"/>
      <w:pPr>
        <w:ind w:left="5661" w:hanging="180"/>
      </w:pPr>
    </w:lvl>
    <w:lvl w:ilvl="6" w:tplc="0415000F" w:tentative="1">
      <w:start w:val="1"/>
      <w:numFmt w:val="decimal"/>
      <w:lvlText w:val="%7."/>
      <w:lvlJc w:val="left"/>
      <w:pPr>
        <w:ind w:left="6381" w:hanging="360"/>
      </w:pPr>
    </w:lvl>
    <w:lvl w:ilvl="7" w:tplc="04150019" w:tentative="1">
      <w:start w:val="1"/>
      <w:numFmt w:val="lowerLetter"/>
      <w:lvlText w:val="%8."/>
      <w:lvlJc w:val="left"/>
      <w:pPr>
        <w:ind w:left="7101" w:hanging="360"/>
      </w:pPr>
    </w:lvl>
    <w:lvl w:ilvl="8" w:tplc="0415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3" w15:restartNumberingAfterBreak="0">
    <w:nsid w:val="36FF1293"/>
    <w:multiLevelType w:val="multilevel"/>
    <w:tmpl w:val="6E74F8CA"/>
    <w:styleLink w:val="WWNum25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4" w15:restartNumberingAfterBreak="0">
    <w:nsid w:val="371719EC"/>
    <w:multiLevelType w:val="hybridMultilevel"/>
    <w:tmpl w:val="B790C4D2"/>
    <w:lvl w:ilvl="0" w:tplc="413ACE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87F18FF"/>
    <w:multiLevelType w:val="hybridMultilevel"/>
    <w:tmpl w:val="47200762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6" w15:restartNumberingAfterBreak="0">
    <w:nsid w:val="393E4920"/>
    <w:multiLevelType w:val="hybridMultilevel"/>
    <w:tmpl w:val="5D087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A33769A"/>
    <w:multiLevelType w:val="multilevel"/>
    <w:tmpl w:val="9E78F96E"/>
    <w:styleLink w:val="WWNum44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8" w15:restartNumberingAfterBreak="0">
    <w:nsid w:val="3A936C4C"/>
    <w:multiLevelType w:val="hybridMultilevel"/>
    <w:tmpl w:val="FB7EB18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9" w15:restartNumberingAfterBreak="0">
    <w:nsid w:val="3AF20C07"/>
    <w:multiLevelType w:val="hybridMultilevel"/>
    <w:tmpl w:val="33300F56"/>
    <w:lvl w:ilvl="0" w:tplc="37B2241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50A5484"/>
    <w:multiLevelType w:val="hybridMultilevel"/>
    <w:tmpl w:val="F796F8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51E64B7"/>
    <w:multiLevelType w:val="multilevel"/>
    <w:tmpl w:val="02C20D6C"/>
    <w:styleLink w:val="WWNum10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2" w15:restartNumberingAfterBreak="0">
    <w:nsid w:val="46056921"/>
    <w:multiLevelType w:val="hybridMultilevel"/>
    <w:tmpl w:val="6BF0566A"/>
    <w:lvl w:ilvl="0" w:tplc="E93AED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70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7FF38EC"/>
    <w:multiLevelType w:val="multilevel"/>
    <w:tmpl w:val="EE42FAFA"/>
    <w:styleLink w:val="WWNum2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4" w15:restartNumberingAfterBreak="0">
    <w:nsid w:val="4A9F6DC0"/>
    <w:multiLevelType w:val="hybridMultilevel"/>
    <w:tmpl w:val="3298677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B0847CA"/>
    <w:multiLevelType w:val="multilevel"/>
    <w:tmpl w:val="8D047076"/>
    <w:lvl w:ilvl="0">
      <w:start w:val="1"/>
      <w:numFmt w:val="decimal"/>
      <w:lvlText w:val="%1)"/>
      <w:lvlJc w:val="left"/>
      <w:rPr>
        <w:b w:val="0"/>
        <w:bCs w:val="0"/>
      </w:r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6" w15:restartNumberingAfterBreak="0">
    <w:nsid w:val="4B9B4008"/>
    <w:multiLevelType w:val="multilevel"/>
    <w:tmpl w:val="5DE8E9C8"/>
    <w:styleLink w:val="WWNum45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7" w15:restartNumberingAfterBreak="0">
    <w:nsid w:val="4C39608C"/>
    <w:multiLevelType w:val="hybridMultilevel"/>
    <w:tmpl w:val="53507E9A"/>
    <w:lvl w:ilvl="0" w:tplc="58BE03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8" w15:restartNumberingAfterBreak="0">
    <w:nsid w:val="4C977368"/>
    <w:multiLevelType w:val="hybridMultilevel"/>
    <w:tmpl w:val="59CC4122"/>
    <w:lvl w:ilvl="0" w:tplc="592EAB6C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9" w15:restartNumberingAfterBreak="0">
    <w:nsid w:val="4E0C7525"/>
    <w:multiLevelType w:val="hybridMultilevel"/>
    <w:tmpl w:val="D9726366"/>
    <w:lvl w:ilvl="0" w:tplc="04150017">
      <w:start w:val="1"/>
      <w:numFmt w:val="lowerLetter"/>
      <w:lvlText w:val="%1)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60" w15:restartNumberingAfterBreak="0">
    <w:nsid w:val="501325FD"/>
    <w:multiLevelType w:val="multilevel"/>
    <w:tmpl w:val="43B2800A"/>
    <w:styleLink w:val="WWNum3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decimal"/>
      <w:lvlText w:val="%1.%2.%3)"/>
      <w:lvlJc w:val="left"/>
      <w:rPr>
        <w:color w:val="000000"/>
      </w:rPr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1" w15:restartNumberingAfterBreak="0">
    <w:nsid w:val="503E1C9E"/>
    <w:multiLevelType w:val="hybridMultilevel"/>
    <w:tmpl w:val="BBF09A54"/>
    <w:lvl w:ilvl="0" w:tplc="2E90D5BA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36D4C04"/>
    <w:multiLevelType w:val="multilevel"/>
    <w:tmpl w:val="0650AF14"/>
    <w:styleLink w:val="WWNum1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3" w15:restartNumberingAfterBreak="0">
    <w:nsid w:val="54546031"/>
    <w:multiLevelType w:val="hybridMultilevel"/>
    <w:tmpl w:val="5D3411C2"/>
    <w:lvl w:ilvl="0" w:tplc="FFFFFFFF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753579A"/>
    <w:multiLevelType w:val="hybridMultilevel"/>
    <w:tmpl w:val="BCA45126"/>
    <w:lvl w:ilvl="0" w:tplc="A39643E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7576105"/>
    <w:multiLevelType w:val="hybridMultilevel"/>
    <w:tmpl w:val="6CAEB678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6" w15:restartNumberingAfterBreak="0">
    <w:nsid w:val="57756B48"/>
    <w:multiLevelType w:val="multilevel"/>
    <w:tmpl w:val="F2B0D290"/>
    <w:styleLink w:val="WWNum24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  <w:rPr>
        <w:color w:val="00000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7" w15:restartNumberingAfterBreak="0">
    <w:nsid w:val="5CD47452"/>
    <w:multiLevelType w:val="hybridMultilevel"/>
    <w:tmpl w:val="8ECEF806"/>
    <w:lvl w:ilvl="0" w:tplc="5E4E4E6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DC1016E"/>
    <w:multiLevelType w:val="hybridMultilevel"/>
    <w:tmpl w:val="1FEACB82"/>
    <w:lvl w:ilvl="0" w:tplc="04150017">
      <w:start w:val="1"/>
      <w:numFmt w:val="lowerLetter"/>
      <w:lvlText w:val="%1)"/>
      <w:lvlJc w:val="left"/>
      <w:pPr>
        <w:ind w:left="2345" w:hanging="360"/>
      </w:pPr>
    </w:lvl>
    <w:lvl w:ilvl="1" w:tplc="04150019" w:tentative="1">
      <w:start w:val="1"/>
      <w:numFmt w:val="lowerLetter"/>
      <w:lvlText w:val="%2."/>
      <w:lvlJc w:val="left"/>
      <w:pPr>
        <w:ind w:left="2923" w:hanging="360"/>
      </w:pPr>
    </w:lvl>
    <w:lvl w:ilvl="2" w:tplc="0415001B" w:tentative="1">
      <w:start w:val="1"/>
      <w:numFmt w:val="lowerRoman"/>
      <w:lvlText w:val="%3."/>
      <w:lvlJc w:val="right"/>
      <w:pPr>
        <w:ind w:left="3643" w:hanging="180"/>
      </w:pPr>
    </w:lvl>
    <w:lvl w:ilvl="3" w:tplc="0415000F" w:tentative="1">
      <w:start w:val="1"/>
      <w:numFmt w:val="decimal"/>
      <w:lvlText w:val="%4."/>
      <w:lvlJc w:val="left"/>
      <w:pPr>
        <w:ind w:left="4363" w:hanging="360"/>
      </w:pPr>
    </w:lvl>
    <w:lvl w:ilvl="4" w:tplc="04150019" w:tentative="1">
      <w:start w:val="1"/>
      <w:numFmt w:val="lowerLetter"/>
      <w:lvlText w:val="%5."/>
      <w:lvlJc w:val="left"/>
      <w:pPr>
        <w:ind w:left="5083" w:hanging="360"/>
      </w:pPr>
    </w:lvl>
    <w:lvl w:ilvl="5" w:tplc="0415001B" w:tentative="1">
      <w:start w:val="1"/>
      <w:numFmt w:val="lowerRoman"/>
      <w:lvlText w:val="%6."/>
      <w:lvlJc w:val="right"/>
      <w:pPr>
        <w:ind w:left="5803" w:hanging="180"/>
      </w:pPr>
    </w:lvl>
    <w:lvl w:ilvl="6" w:tplc="0415000F" w:tentative="1">
      <w:start w:val="1"/>
      <w:numFmt w:val="decimal"/>
      <w:lvlText w:val="%7."/>
      <w:lvlJc w:val="left"/>
      <w:pPr>
        <w:ind w:left="6523" w:hanging="360"/>
      </w:pPr>
    </w:lvl>
    <w:lvl w:ilvl="7" w:tplc="04150019" w:tentative="1">
      <w:start w:val="1"/>
      <w:numFmt w:val="lowerLetter"/>
      <w:lvlText w:val="%8."/>
      <w:lvlJc w:val="left"/>
      <w:pPr>
        <w:ind w:left="7243" w:hanging="360"/>
      </w:pPr>
    </w:lvl>
    <w:lvl w:ilvl="8" w:tplc="0415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69" w15:restartNumberingAfterBreak="0">
    <w:nsid w:val="5EC46163"/>
    <w:multiLevelType w:val="hybridMultilevel"/>
    <w:tmpl w:val="4B042C7A"/>
    <w:lvl w:ilvl="0" w:tplc="11D6B1B0">
      <w:start w:val="2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2A07FD"/>
    <w:multiLevelType w:val="hybridMultilevel"/>
    <w:tmpl w:val="4644EA84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1" w15:restartNumberingAfterBreak="0">
    <w:nsid w:val="60FC7F55"/>
    <w:multiLevelType w:val="multilevel"/>
    <w:tmpl w:val="5DAAC25E"/>
    <w:styleLink w:val="WWNum4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72" w15:restartNumberingAfterBreak="0">
    <w:nsid w:val="61524562"/>
    <w:multiLevelType w:val="hybridMultilevel"/>
    <w:tmpl w:val="B4C6B8A2"/>
    <w:lvl w:ilvl="0" w:tplc="D4AC474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64AE332F"/>
    <w:multiLevelType w:val="hybridMultilevel"/>
    <w:tmpl w:val="B6A2E95E"/>
    <w:lvl w:ilvl="0" w:tplc="04150011">
      <w:start w:val="1"/>
      <w:numFmt w:val="decimal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4" w15:restartNumberingAfterBreak="0">
    <w:nsid w:val="67BAE511"/>
    <w:multiLevelType w:val="hybridMultilevel"/>
    <w:tmpl w:val="522021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5" w15:restartNumberingAfterBreak="0">
    <w:nsid w:val="68401C86"/>
    <w:multiLevelType w:val="multilevel"/>
    <w:tmpl w:val="EE3AA4F6"/>
    <w:styleLink w:val="WWNum1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76" w15:restartNumberingAfterBreak="0">
    <w:nsid w:val="68457F7F"/>
    <w:multiLevelType w:val="hybridMultilevel"/>
    <w:tmpl w:val="B1A242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11" w:hanging="360"/>
      </w:pPr>
    </w:lvl>
    <w:lvl w:ilvl="2" w:tplc="97AC1F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A4A5EA1"/>
    <w:multiLevelType w:val="hybridMultilevel"/>
    <w:tmpl w:val="C720C0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A5C2583"/>
    <w:multiLevelType w:val="hybridMultilevel"/>
    <w:tmpl w:val="B81ED2F6"/>
    <w:lvl w:ilvl="0" w:tplc="63D2D6D2">
      <w:start w:val="9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B8930A1"/>
    <w:multiLevelType w:val="multilevel"/>
    <w:tmpl w:val="7B8E8806"/>
    <w:styleLink w:val="WWNum4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0" w15:restartNumberingAfterBreak="0">
    <w:nsid w:val="6E3E13F4"/>
    <w:multiLevelType w:val="hybridMultilevel"/>
    <w:tmpl w:val="441C59FA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29F0C87"/>
    <w:multiLevelType w:val="hybridMultilevel"/>
    <w:tmpl w:val="8FC2A9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41772BD"/>
    <w:multiLevelType w:val="multilevel"/>
    <w:tmpl w:val="1B5E3156"/>
    <w:styleLink w:val="WWNum7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3" w15:restartNumberingAfterBreak="0">
    <w:nsid w:val="76A7333D"/>
    <w:multiLevelType w:val="multilevel"/>
    <w:tmpl w:val="B4DA95F4"/>
    <w:styleLink w:val="WWNum26"/>
    <w:lvl w:ilvl="0">
      <w:start w:val="1"/>
      <w:numFmt w:val="decimal"/>
      <w:lvlText w:val="%1)"/>
      <w:lvlJc w:val="left"/>
    </w:lvl>
    <w:lvl w:ilvl="1">
      <w:start w:val="1"/>
      <w:numFmt w:val="lowerLetter"/>
      <w:lvlText w:val="%2)"/>
      <w:lvlJc w:val="left"/>
      <w:rPr>
        <w:rFonts w:cs="Times New Roman"/>
        <w:b w:val="0"/>
        <w:i w:val="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4" w15:restartNumberingAfterBreak="0">
    <w:nsid w:val="774D2291"/>
    <w:multiLevelType w:val="multilevel"/>
    <w:tmpl w:val="9CBAFD72"/>
    <w:styleLink w:val="WWNum48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5" w15:restartNumberingAfterBreak="0">
    <w:nsid w:val="777E63AB"/>
    <w:multiLevelType w:val="multilevel"/>
    <w:tmpl w:val="E03257D8"/>
    <w:styleLink w:val="WW8Num1"/>
    <w:lvl w:ilvl="0">
      <w:start w:val="1"/>
      <w:numFmt w:val="upperLetter"/>
      <w:pStyle w:val="Nagwek61"/>
      <w:lvlText w:val="%1.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decimal"/>
      <w:lvlText w:val="%6.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6" w15:restartNumberingAfterBreak="0">
    <w:nsid w:val="77942BE1"/>
    <w:multiLevelType w:val="multilevel"/>
    <w:tmpl w:val="032E7294"/>
    <w:styleLink w:val="WWNum19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7" w15:restartNumberingAfterBreak="0">
    <w:nsid w:val="796448BD"/>
    <w:multiLevelType w:val="hybridMultilevel"/>
    <w:tmpl w:val="A2E6D626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1">
      <w:start w:val="1"/>
      <w:numFmt w:val="decimal"/>
      <w:lvlText w:val="%2)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79737653"/>
    <w:multiLevelType w:val="multilevel"/>
    <w:tmpl w:val="3E34D09E"/>
    <w:styleLink w:val="WW8Num15"/>
    <w:lvl w:ilvl="0">
      <w:start w:val="1"/>
      <w:numFmt w:val="upperLetter"/>
      <w:pStyle w:val="Nagwek81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9" w15:restartNumberingAfterBreak="0">
    <w:nsid w:val="79F03EAB"/>
    <w:multiLevelType w:val="multilevel"/>
    <w:tmpl w:val="B7326CB0"/>
    <w:styleLink w:val="WW8Num47"/>
    <w:lvl w:ilvl="0">
      <w:start w:val="9"/>
      <w:numFmt w:val="decimal"/>
      <w:lvlText w:val="%1."/>
      <w:lvlJc w:val="left"/>
      <w:rPr>
        <w:b w:val="0"/>
      </w:rPr>
    </w:lvl>
    <w:lvl w:ilvl="1">
      <w:start w:val="1"/>
      <w:numFmt w:val="decimal"/>
      <w:lvlText w:val="%1.%2."/>
      <w:lvlJc w:val="left"/>
      <w:rPr>
        <w:b w:val="0"/>
      </w:rPr>
    </w:lvl>
    <w:lvl w:ilvl="2">
      <w:start w:val="1"/>
      <w:numFmt w:val="decimal"/>
      <w:lvlText w:val="%1.%2.%3."/>
      <w:lvlJc w:val="left"/>
      <w:rPr>
        <w:b w:val="0"/>
      </w:rPr>
    </w:lvl>
    <w:lvl w:ilvl="3">
      <w:start w:val="1"/>
      <w:numFmt w:val="decimal"/>
      <w:lvlText w:val="%1.%2.%3.%4."/>
      <w:lvlJc w:val="left"/>
      <w:rPr>
        <w:b w:val="0"/>
      </w:rPr>
    </w:lvl>
    <w:lvl w:ilvl="4">
      <w:start w:val="1"/>
      <w:numFmt w:val="decimal"/>
      <w:lvlText w:val="%1.%2.%3.%4.%5."/>
      <w:lvlJc w:val="left"/>
      <w:rPr>
        <w:b w:val="0"/>
      </w:rPr>
    </w:lvl>
    <w:lvl w:ilvl="5">
      <w:start w:val="1"/>
      <w:numFmt w:val="decimal"/>
      <w:lvlText w:val="%1.%2.%3.%4.%5.%6."/>
      <w:lvlJc w:val="left"/>
      <w:rPr>
        <w:b w:val="0"/>
      </w:rPr>
    </w:lvl>
    <w:lvl w:ilvl="6">
      <w:start w:val="1"/>
      <w:numFmt w:val="decimal"/>
      <w:lvlText w:val="%1.%2.%3.%4.%5.%6.%7."/>
      <w:lvlJc w:val="left"/>
      <w:rPr>
        <w:b w:val="0"/>
      </w:rPr>
    </w:lvl>
    <w:lvl w:ilvl="7">
      <w:start w:val="1"/>
      <w:numFmt w:val="decimal"/>
      <w:lvlText w:val="%1.%2.%3.%4.%5.%6.%7.%8."/>
      <w:lvlJc w:val="left"/>
      <w:rPr>
        <w:b w:val="0"/>
      </w:rPr>
    </w:lvl>
    <w:lvl w:ilvl="8">
      <w:start w:val="1"/>
      <w:numFmt w:val="decimal"/>
      <w:lvlText w:val="%1.%2.%3.%4.%5.%6.%7.%8.%9."/>
      <w:lvlJc w:val="left"/>
      <w:rPr>
        <w:b w:val="0"/>
      </w:rPr>
    </w:lvl>
  </w:abstractNum>
  <w:abstractNum w:abstractNumId="90" w15:restartNumberingAfterBreak="0">
    <w:nsid w:val="7A90267B"/>
    <w:multiLevelType w:val="hybridMultilevel"/>
    <w:tmpl w:val="1624B1A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EAA1183"/>
    <w:multiLevelType w:val="hybridMultilevel"/>
    <w:tmpl w:val="1A5CB88A"/>
    <w:lvl w:ilvl="0" w:tplc="C38C8B40">
      <w:start w:val="2"/>
      <w:numFmt w:val="decimal"/>
      <w:lvlText w:val="%1."/>
      <w:lvlJc w:val="left"/>
      <w:pPr>
        <w:ind w:left="502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157" w:hanging="360"/>
      </w:pPr>
    </w:lvl>
    <w:lvl w:ilvl="2" w:tplc="0415001B" w:tentative="1">
      <w:start w:val="1"/>
      <w:numFmt w:val="lowerRoman"/>
      <w:lvlText w:val="%3."/>
      <w:lvlJc w:val="right"/>
      <w:pPr>
        <w:ind w:left="1877" w:hanging="180"/>
      </w:pPr>
    </w:lvl>
    <w:lvl w:ilvl="3" w:tplc="0415000F" w:tentative="1">
      <w:start w:val="1"/>
      <w:numFmt w:val="decimal"/>
      <w:lvlText w:val="%4."/>
      <w:lvlJc w:val="left"/>
      <w:pPr>
        <w:ind w:left="2597" w:hanging="360"/>
      </w:pPr>
    </w:lvl>
    <w:lvl w:ilvl="4" w:tplc="04150019" w:tentative="1">
      <w:start w:val="1"/>
      <w:numFmt w:val="lowerLetter"/>
      <w:lvlText w:val="%5."/>
      <w:lvlJc w:val="left"/>
      <w:pPr>
        <w:ind w:left="3317" w:hanging="360"/>
      </w:pPr>
    </w:lvl>
    <w:lvl w:ilvl="5" w:tplc="0415001B" w:tentative="1">
      <w:start w:val="1"/>
      <w:numFmt w:val="lowerRoman"/>
      <w:lvlText w:val="%6."/>
      <w:lvlJc w:val="right"/>
      <w:pPr>
        <w:ind w:left="4037" w:hanging="180"/>
      </w:pPr>
    </w:lvl>
    <w:lvl w:ilvl="6" w:tplc="0415000F" w:tentative="1">
      <w:start w:val="1"/>
      <w:numFmt w:val="decimal"/>
      <w:lvlText w:val="%7."/>
      <w:lvlJc w:val="left"/>
      <w:pPr>
        <w:ind w:left="4757" w:hanging="360"/>
      </w:pPr>
    </w:lvl>
    <w:lvl w:ilvl="7" w:tplc="04150019" w:tentative="1">
      <w:start w:val="1"/>
      <w:numFmt w:val="lowerLetter"/>
      <w:lvlText w:val="%8."/>
      <w:lvlJc w:val="left"/>
      <w:pPr>
        <w:ind w:left="5477" w:hanging="360"/>
      </w:pPr>
    </w:lvl>
    <w:lvl w:ilvl="8" w:tplc="0415001B" w:tentative="1">
      <w:start w:val="1"/>
      <w:numFmt w:val="lowerRoman"/>
      <w:lvlText w:val="%9."/>
      <w:lvlJc w:val="right"/>
      <w:pPr>
        <w:ind w:left="6197" w:hanging="180"/>
      </w:pPr>
    </w:lvl>
  </w:abstractNum>
  <w:num w:numId="1" w16cid:durableId="805709001">
    <w:abstractNumId w:val="15"/>
  </w:num>
  <w:num w:numId="2" w16cid:durableId="1308054543">
    <w:abstractNumId w:val="60"/>
  </w:num>
  <w:num w:numId="3" w16cid:durableId="728919936">
    <w:abstractNumId w:val="62"/>
  </w:num>
  <w:num w:numId="4" w16cid:durableId="1998000651">
    <w:abstractNumId w:val="22"/>
  </w:num>
  <w:num w:numId="5" w16cid:durableId="871964651">
    <w:abstractNumId w:val="53"/>
  </w:num>
  <w:num w:numId="6" w16cid:durableId="1647007167">
    <w:abstractNumId w:val="86"/>
  </w:num>
  <w:num w:numId="7" w16cid:durableId="1241600816">
    <w:abstractNumId w:val="7"/>
  </w:num>
  <w:num w:numId="8" w16cid:durableId="959799354">
    <w:abstractNumId w:val="29"/>
  </w:num>
  <w:num w:numId="9" w16cid:durableId="951860336">
    <w:abstractNumId w:val="14"/>
  </w:num>
  <w:num w:numId="10" w16cid:durableId="1186674227">
    <w:abstractNumId w:val="82"/>
  </w:num>
  <w:num w:numId="11" w16cid:durableId="456532331">
    <w:abstractNumId w:val="11"/>
  </w:num>
  <w:num w:numId="12" w16cid:durableId="1179999445">
    <w:abstractNumId w:val="51"/>
  </w:num>
  <w:num w:numId="13" w16cid:durableId="199248207">
    <w:abstractNumId w:val="18"/>
  </w:num>
  <w:num w:numId="14" w16cid:durableId="1542404217">
    <w:abstractNumId w:val="19"/>
  </w:num>
  <w:num w:numId="15" w16cid:durableId="1366758886">
    <w:abstractNumId w:val="75"/>
  </w:num>
  <w:num w:numId="16" w16cid:durableId="1451165213">
    <w:abstractNumId w:val="12"/>
  </w:num>
  <w:num w:numId="17" w16cid:durableId="1719281879">
    <w:abstractNumId w:val="2"/>
  </w:num>
  <w:num w:numId="18" w16cid:durableId="567687175">
    <w:abstractNumId w:val="37"/>
  </w:num>
  <w:num w:numId="19" w16cid:durableId="576717647">
    <w:abstractNumId w:val="8"/>
  </w:num>
  <w:num w:numId="20" w16cid:durableId="1593010981">
    <w:abstractNumId w:val="85"/>
  </w:num>
  <w:num w:numId="21" w16cid:durableId="2244185">
    <w:abstractNumId w:val="30"/>
  </w:num>
  <w:num w:numId="22" w16cid:durableId="1966348928">
    <w:abstractNumId w:val="25"/>
  </w:num>
  <w:num w:numId="23" w16cid:durableId="1889410532">
    <w:abstractNumId w:val="88"/>
  </w:num>
  <w:num w:numId="24" w16cid:durableId="1191526133">
    <w:abstractNumId w:val="89"/>
  </w:num>
  <w:num w:numId="25" w16cid:durableId="913588684">
    <w:abstractNumId w:val="1"/>
  </w:num>
  <w:num w:numId="26" w16cid:durableId="946277064">
    <w:abstractNumId w:val="4"/>
  </w:num>
  <w:num w:numId="27" w16cid:durableId="1780100153">
    <w:abstractNumId w:val="71"/>
  </w:num>
  <w:num w:numId="28" w16cid:durableId="761996544">
    <w:abstractNumId w:val="27"/>
  </w:num>
  <w:num w:numId="29" w16cid:durableId="940918535">
    <w:abstractNumId w:val="3"/>
  </w:num>
  <w:num w:numId="30" w16cid:durableId="1329138744">
    <w:abstractNumId w:val="43"/>
  </w:num>
  <w:num w:numId="31" w16cid:durableId="1039281142">
    <w:abstractNumId w:val="83"/>
  </w:num>
  <w:num w:numId="32" w16cid:durableId="1888451992">
    <w:abstractNumId w:val="17"/>
  </w:num>
  <w:num w:numId="33" w16cid:durableId="170999322">
    <w:abstractNumId w:val="16"/>
  </w:num>
  <w:num w:numId="34" w16cid:durableId="1691682297">
    <w:abstractNumId w:val="9"/>
  </w:num>
  <w:num w:numId="35" w16cid:durableId="974414631">
    <w:abstractNumId w:val="38"/>
  </w:num>
  <w:num w:numId="36" w16cid:durableId="2011132274">
    <w:abstractNumId w:val="47"/>
  </w:num>
  <w:num w:numId="37" w16cid:durableId="505287472">
    <w:abstractNumId w:val="56"/>
  </w:num>
  <w:num w:numId="38" w16cid:durableId="1158958395">
    <w:abstractNumId w:val="39"/>
  </w:num>
  <w:num w:numId="39" w16cid:durableId="1464077324">
    <w:abstractNumId w:val="79"/>
  </w:num>
  <w:num w:numId="40" w16cid:durableId="782310848">
    <w:abstractNumId w:val="84"/>
  </w:num>
  <w:num w:numId="41" w16cid:durableId="730424638">
    <w:abstractNumId w:val="55"/>
  </w:num>
  <w:num w:numId="42" w16cid:durableId="2122724655">
    <w:abstractNumId w:val="50"/>
  </w:num>
  <w:num w:numId="43" w16cid:durableId="141771569">
    <w:abstractNumId w:val="28"/>
  </w:num>
  <w:num w:numId="44" w16cid:durableId="1353191791">
    <w:abstractNumId w:val="80"/>
  </w:num>
  <w:num w:numId="45" w16cid:durableId="1193960188">
    <w:abstractNumId w:val="76"/>
  </w:num>
  <w:num w:numId="46" w16cid:durableId="1778796297">
    <w:abstractNumId w:val="45"/>
  </w:num>
  <w:num w:numId="47" w16cid:durableId="70741650">
    <w:abstractNumId w:val="46"/>
  </w:num>
  <w:num w:numId="48" w16cid:durableId="901142445">
    <w:abstractNumId w:val="31"/>
  </w:num>
  <w:num w:numId="49" w16cid:durableId="1680808817">
    <w:abstractNumId w:val="44"/>
  </w:num>
  <w:num w:numId="50" w16cid:durableId="953094096">
    <w:abstractNumId w:val="64"/>
  </w:num>
  <w:num w:numId="51" w16cid:durableId="563833374">
    <w:abstractNumId w:val="52"/>
  </w:num>
  <w:num w:numId="52" w16cid:durableId="152450909">
    <w:abstractNumId w:val="77"/>
  </w:num>
  <w:num w:numId="53" w16cid:durableId="1122189425">
    <w:abstractNumId w:val="40"/>
  </w:num>
  <w:num w:numId="54" w16cid:durableId="1734085094">
    <w:abstractNumId w:val="78"/>
  </w:num>
  <w:num w:numId="55" w16cid:durableId="1452239896">
    <w:abstractNumId w:val="10"/>
  </w:num>
  <w:num w:numId="56" w16cid:durableId="1470629747">
    <w:abstractNumId w:val="42"/>
  </w:num>
  <w:num w:numId="57" w16cid:durableId="2046759187">
    <w:abstractNumId w:val="6"/>
  </w:num>
  <w:num w:numId="58" w16cid:durableId="20513851">
    <w:abstractNumId w:val="24"/>
  </w:num>
  <w:num w:numId="59" w16cid:durableId="1249272900">
    <w:abstractNumId w:val="57"/>
  </w:num>
  <w:num w:numId="60" w16cid:durableId="711539452">
    <w:abstractNumId w:val="67"/>
  </w:num>
  <w:num w:numId="61" w16cid:durableId="381683714">
    <w:abstractNumId w:val="66"/>
  </w:num>
  <w:num w:numId="62" w16cid:durableId="1039866410">
    <w:abstractNumId w:val="73"/>
  </w:num>
  <w:num w:numId="63" w16cid:durableId="2129425958">
    <w:abstractNumId w:val="61"/>
  </w:num>
  <w:num w:numId="64" w16cid:durableId="1078677640">
    <w:abstractNumId w:val="36"/>
  </w:num>
  <w:num w:numId="65" w16cid:durableId="1082991045">
    <w:abstractNumId w:val="74"/>
  </w:num>
  <w:num w:numId="66" w16cid:durableId="1420253432">
    <w:abstractNumId w:val="72"/>
  </w:num>
  <w:num w:numId="67" w16cid:durableId="1074544767">
    <w:abstractNumId w:val="54"/>
  </w:num>
  <w:num w:numId="68" w16cid:durableId="134302788">
    <w:abstractNumId w:val="90"/>
  </w:num>
  <w:num w:numId="69" w16cid:durableId="792795895">
    <w:abstractNumId w:val="23"/>
  </w:num>
  <w:num w:numId="70" w16cid:durableId="1923248435">
    <w:abstractNumId w:val="81"/>
  </w:num>
  <w:num w:numId="71" w16cid:durableId="894311546">
    <w:abstractNumId w:val="21"/>
  </w:num>
  <w:num w:numId="72" w16cid:durableId="2076735912">
    <w:abstractNumId w:val="87"/>
  </w:num>
  <w:num w:numId="73" w16cid:durableId="202518825">
    <w:abstractNumId w:val="48"/>
  </w:num>
  <w:num w:numId="74" w16cid:durableId="1902909749">
    <w:abstractNumId w:val="59"/>
  </w:num>
  <w:num w:numId="75" w16cid:durableId="2022319579">
    <w:abstractNumId w:val="13"/>
  </w:num>
  <w:num w:numId="76" w16cid:durableId="5519892">
    <w:abstractNumId w:val="58"/>
  </w:num>
  <w:num w:numId="77" w16cid:durableId="511147555">
    <w:abstractNumId w:val="69"/>
  </w:num>
  <w:num w:numId="78" w16cid:durableId="1045645355">
    <w:abstractNumId w:val="68"/>
  </w:num>
  <w:num w:numId="79" w16cid:durableId="1344942073">
    <w:abstractNumId w:val="20"/>
  </w:num>
  <w:num w:numId="80" w16cid:durableId="997152988">
    <w:abstractNumId w:val="34"/>
  </w:num>
  <w:num w:numId="81" w16cid:durableId="299579165">
    <w:abstractNumId w:val="5"/>
  </w:num>
  <w:num w:numId="82" w16cid:durableId="1046757157">
    <w:abstractNumId w:val="32"/>
  </w:num>
  <w:num w:numId="83" w16cid:durableId="1411467359">
    <w:abstractNumId w:val="33"/>
  </w:num>
  <w:num w:numId="84" w16cid:durableId="150567396">
    <w:abstractNumId w:val="26"/>
  </w:num>
  <w:num w:numId="85" w16cid:durableId="1475295155">
    <w:abstractNumId w:val="91"/>
  </w:num>
  <w:num w:numId="86" w16cid:durableId="748037703">
    <w:abstractNumId w:val="49"/>
  </w:num>
  <w:num w:numId="87" w16cid:durableId="1804734335">
    <w:abstractNumId w:val="41"/>
  </w:num>
  <w:num w:numId="88" w16cid:durableId="1197044035">
    <w:abstractNumId w:val="70"/>
  </w:num>
  <w:num w:numId="89" w16cid:durableId="1948735021">
    <w:abstractNumId w:val="65"/>
  </w:num>
  <w:num w:numId="90" w16cid:durableId="2014868835">
    <w:abstractNumId w:val="35"/>
  </w:num>
  <w:num w:numId="91" w16cid:durableId="255210129">
    <w:abstractNumId w:val="63"/>
  </w:num>
  <w:num w:numId="92" w16cid:durableId="1657031087">
    <w:abstractNumId w:val="0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647"/>
    <w:rsid w:val="00001035"/>
    <w:rsid w:val="00004337"/>
    <w:rsid w:val="0000726D"/>
    <w:rsid w:val="00012071"/>
    <w:rsid w:val="00026C44"/>
    <w:rsid w:val="000335AA"/>
    <w:rsid w:val="00046C76"/>
    <w:rsid w:val="00050D65"/>
    <w:rsid w:val="00053F3B"/>
    <w:rsid w:val="00063E9C"/>
    <w:rsid w:val="0007139E"/>
    <w:rsid w:val="00072A1E"/>
    <w:rsid w:val="000928F7"/>
    <w:rsid w:val="00092BDF"/>
    <w:rsid w:val="00097C6A"/>
    <w:rsid w:val="000A09B7"/>
    <w:rsid w:val="000B32A0"/>
    <w:rsid w:val="000B333D"/>
    <w:rsid w:val="000C3E05"/>
    <w:rsid w:val="000E3DA8"/>
    <w:rsid w:val="000F0EF3"/>
    <w:rsid w:val="00101A55"/>
    <w:rsid w:val="00106475"/>
    <w:rsid w:val="00110B17"/>
    <w:rsid w:val="00112135"/>
    <w:rsid w:val="0011677B"/>
    <w:rsid w:val="00121477"/>
    <w:rsid w:val="00124AA4"/>
    <w:rsid w:val="00137FAD"/>
    <w:rsid w:val="00140243"/>
    <w:rsid w:val="00145AFC"/>
    <w:rsid w:val="00151555"/>
    <w:rsid w:val="001619A9"/>
    <w:rsid w:val="0017676C"/>
    <w:rsid w:val="00176B49"/>
    <w:rsid w:val="00193656"/>
    <w:rsid w:val="001A50F1"/>
    <w:rsid w:val="001B6C8D"/>
    <w:rsid w:val="001C254E"/>
    <w:rsid w:val="001C4A62"/>
    <w:rsid w:val="001C586C"/>
    <w:rsid w:val="001C6B41"/>
    <w:rsid w:val="001D2E96"/>
    <w:rsid w:val="001F680B"/>
    <w:rsid w:val="0020029E"/>
    <w:rsid w:val="00203319"/>
    <w:rsid w:val="00210436"/>
    <w:rsid w:val="00213CA9"/>
    <w:rsid w:val="002168CF"/>
    <w:rsid w:val="00223F8C"/>
    <w:rsid w:val="0022711A"/>
    <w:rsid w:val="00252094"/>
    <w:rsid w:val="00252A5B"/>
    <w:rsid w:val="002540F2"/>
    <w:rsid w:val="00257F3C"/>
    <w:rsid w:val="0027126A"/>
    <w:rsid w:val="00296FBA"/>
    <w:rsid w:val="002B0E83"/>
    <w:rsid w:val="002B32B7"/>
    <w:rsid w:val="002B47F9"/>
    <w:rsid w:val="002D73A5"/>
    <w:rsid w:val="002E08EB"/>
    <w:rsid w:val="002E3454"/>
    <w:rsid w:val="002F2FCD"/>
    <w:rsid w:val="002F4B64"/>
    <w:rsid w:val="003010FB"/>
    <w:rsid w:val="00317DEE"/>
    <w:rsid w:val="00320A70"/>
    <w:rsid w:val="00331338"/>
    <w:rsid w:val="0033211C"/>
    <w:rsid w:val="00337B55"/>
    <w:rsid w:val="00351F97"/>
    <w:rsid w:val="0038176A"/>
    <w:rsid w:val="00391860"/>
    <w:rsid w:val="00395A35"/>
    <w:rsid w:val="003A016A"/>
    <w:rsid w:val="003B21BF"/>
    <w:rsid w:val="003D32AC"/>
    <w:rsid w:val="003D6592"/>
    <w:rsid w:val="003E293C"/>
    <w:rsid w:val="003E448A"/>
    <w:rsid w:val="003E5625"/>
    <w:rsid w:val="003E6E21"/>
    <w:rsid w:val="003F6C4D"/>
    <w:rsid w:val="0040017C"/>
    <w:rsid w:val="0040659F"/>
    <w:rsid w:val="0040691E"/>
    <w:rsid w:val="004130AE"/>
    <w:rsid w:val="00413956"/>
    <w:rsid w:val="00413D29"/>
    <w:rsid w:val="00416540"/>
    <w:rsid w:val="004326B1"/>
    <w:rsid w:val="00443C60"/>
    <w:rsid w:val="0045156D"/>
    <w:rsid w:val="0048392C"/>
    <w:rsid w:val="004A4CC1"/>
    <w:rsid w:val="004A5C29"/>
    <w:rsid w:val="004D325A"/>
    <w:rsid w:val="004D3ECB"/>
    <w:rsid w:val="004D7DCA"/>
    <w:rsid w:val="004E03E7"/>
    <w:rsid w:val="004E10D6"/>
    <w:rsid w:val="004E223E"/>
    <w:rsid w:val="004E3A8C"/>
    <w:rsid w:val="004F0B3C"/>
    <w:rsid w:val="004F6464"/>
    <w:rsid w:val="004F69A7"/>
    <w:rsid w:val="00512BAC"/>
    <w:rsid w:val="0051329C"/>
    <w:rsid w:val="00523EAF"/>
    <w:rsid w:val="00527258"/>
    <w:rsid w:val="00550198"/>
    <w:rsid w:val="00557786"/>
    <w:rsid w:val="00565AA0"/>
    <w:rsid w:val="0057528A"/>
    <w:rsid w:val="0058015D"/>
    <w:rsid w:val="005908AE"/>
    <w:rsid w:val="00590CF5"/>
    <w:rsid w:val="005B2D45"/>
    <w:rsid w:val="005C2D6C"/>
    <w:rsid w:val="005C3232"/>
    <w:rsid w:val="005C5CB1"/>
    <w:rsid w:val="005C7F65"/>
    <w:rsid w:val="005D26D7"/>
    <w:rsid w:val="005D3A25"/>
    <w:rsid w:val="005E26D2"/>
    <w:rsid w:val="006008DE"/>
    <w:rsid w:val="00604928"/>
    <w:rsid w:val="00607057"/>
    <w:rsid w:val="006072C1"/>
    <w:rsid w:val="00612E4A"/>
    <w:rsid w:val="006202B5"/>
    <w:rsid w:val="0063226B"/>
    <w:rsid w:val="0064034F"/>
    <w:rsid w:val="0064718F"/>
    <w:rsid w:val="0065493C"/>
    <w:rsid w:val="00662C5E"/>
    <w:rsid w:val="0066375E"/>
    <w:rsid w:val="00667C0C"/>
    <w:rsid w:val="00680736"/>
    <w:rsid w:val="006860BA"/>
    <w:rsid w:val="00693CDF"/>
    <w:rsid w:val="006A17A6"/>
    <w:rsid w:val="006A3B78"/>
    <w:rsid w:val="006A4378"/>
    <w:rsid w:val="006C28FF"/>
    <w:rsid w:val="006C6346"/>
    <w:rsid w:val="006D64A3"/>
    <w:rsid w:val="006D6673"/>
    <w:rsid w:val="006E1E5F"/>
    <w:rsid w:val="006E3CA5"/>
    <w:rsid w:val="006F02FC"/>
    <w:rsid w:val="00711070"/>
    <w:rsid w:val="007116C8"/>
    <w:rsid w:val="00731BC7"/>
    <w:rsid w:val="00732A7A"/>
    <w:rsid w:val="0073796A"/>
    <w:rsid w:val="00740A29"/>
    <w:rsid w:val="00750A9C"/>
    <w:rsid w:val="00761427"/>
    <w:rsid w:val="00765C71"/>
    <w:rsid w:val="007667FC"/>
    <w:rsid w:val="007701CD"/>
    <w:rsid w:val="00781E2A"/>
    <w:rsid w:val="007A1B44"/>
    <w:rsid w:val="007A34BC"/>
    <w:rsid w:val="007A78AA"/>
    <w:rsid w:val="007A7C23"/>
    <w:rsid w:val="007B7830"/>
    <w:rsid w:val="007C4260"/>
    <w:rsid w:val="007C5B6C"/>
    <w:rsid w:val="00821EA3"/>
    <w:rsid w:val="008276FE"/>
    <w:rsid w:val="0083361E"/>
    <w:rsid w:val="00835547"/>
    <w:rsid w:val="008416CA"/>
    <w:rsid w:val="00847764"/>
    <w:rsid w:val="00853F22"/>
    <w:rsid w:val="0086131F"/>
    <w:rsid w:val="00870BE0"/>
    <w:rsid w:val="008944A5"/>
    <w:rsid w:val="008A0341"/>
    <w:rsid w:val="008A03AF"/>
    <w:rsid w:val="008A1FE3"/>
    <w:rsid w:val="008A2A26"/>
    <w:rsid w:val="008B0A73"/>
    <w:rsid w:val="008C0A03"/>
    <w:rsid w:val="008C3DC6"/>
    <w:rsid w:val="008D37B8"/>
    <w:rsid w:val="008E3780"/>
    <w:rsid w:val="008E7E0E"/>
    <w:rsid w:val="00915E30"/>
    <w:rsid w:val="0095378D"/>
    <w:rsid w:val="00956515"/>
    <w:rsid w:val="00965FF8"/>
    <w:rsid w:val="0097447F"/>
    <w:rsid w:val="009A2477"/>
    <w:rsid w:val="009A3AF4"/>
    <w:rsid w:val="009A6041"/>
    <w:rsid w:val="009D5594"/>
    <w:rsid w:val="009E746B"/>
    <w:rsid w:val="009F109F"/>
    <w:rsid w:val="009F169E"/>
    <w:rsid w:val="009F37F7"/>
    <w:rsid w:val="009F5612"/>
    <w:rsid w:val="00A03267"/>
    <w:rsid w:val="00A050FF"/>
    <w:rsid w:val="00A064C3"/>
    <w:rsid w:val="00A110F9"/>
    <w:rsid w:val="00A11F34"/>
    <w:rsid w:val="00A326D8"/>
    <w:rsid w:val="00A40A9D"/>
    <w:rsid w:val="00A41EE7"/>
    <w:rsid w:val="00A463D4"/>
    <w:rsid w:val="00A5514F"/>
    <w:rsid w:val="00A81D78"/>
    <w:rsid w:val="00AA2EBD"/>
    <w:rsid w:val="00AA5A91"/>
    <w:rsid w:val="00AF288D"/>
    <w:rsid w:val="00AF7F7B"/>
    <w:rsid w:val="00B01182"/>
    <w:rsid w:val="00B0202F"/>
    <w:rsid w:val="00B126BC"/>
    <w:rsid w:val="00B3232F"/>
    <w:rsid w:val="00B3675B"/>
    <w:rsid w:val="00B4095D"/>
    <w:rsid w:val="00B60911"/>
    <w:rsid w:val="00B76C1A"/>
    <w:rsid w:val="00B805C0"/>
    <w:rsid w:val="00B837AD"/>
    <w:rsid w:val="00B84319"/>
    <w:rsid w:val="00B853D7"/>
    <w:rsid w:val="00BA442B"/>
    <w:rsid w:val="00BA4B51"/>
    <w:rsid w:val="00BA56E5"/>
    <w:rsid w:val="00BB5A69"/>
    <w:rsid w:val="00BB7591"/>
    <w:rsid w:val="00BC0BA6"/>
    <w:rsid w:val="00BC67D9"/>
    <w:rsid w:val="00BC6D0C"/>
    <w:rsid w:val="00BF299E"/>
    <w:rsid w:val="00BF64E8"/>
    <w:rsid w:val="00BF7267"/>
    <w:rsid w:val="00BF7B29"/>
    <w:rsid w:val="00C11EBD"/>
    <w:rsid w:val="00C23EDD"/>
    <w:rsid w:val="00C250E7"/>
    <w:rsid w:val="00C4135A"/>
    <w:rsid w:val="00C41EBC"/>
    <w:rsid w:val="00C472AD"/>
    <w:rsid w:val="00C63F25"/>
    <w:rsid w:val="00C70C39"/>
    <w:rsid w:val="00C82D2E"/>
    <w:rsid w:val="00C9353C"/>
    <w:rsid w:val="00C967AC"/>
    <w:rsid w:val="00CA1A0B"/>
    <w:rsid w:val="00CB05BC"/>
    <w:rsid w:val="00CC1A16"/>
    <w:rsid w:val="00CC1CE4"/>
    <w:rsid w:val="00CD2835"/>
    <w:rsid w:val="00CD5F2D"/>
    <w:rsid w:val="00D01C86"/>
    <w:rsid w:val="00D035DC"/>
    <w:rsid w:val="00D036B5"/>
    <w:rsid w:val="00D047AB"/>
    <w:rsid w:val="00D13130"/>
    <w:rsid w:val="00D13D39"/>
    <w:rsid w:val="00D15647"/>
    <w:rsid w:val="00D21EE4"/>
    <w:rsid w:val="00D314CF"/>
    <w:rsid w:val="00D3676E"/>
    <w:rsid w:val="00D408E7"/>
    <w:rsid w:val="00D461D2"/>
    <w:rsid w:val="00D516A9"/>
    <w:rsid w:val="00D6337B"/>
    <w:rsid w:val="00D64567"/>
    <w:rsid w:val="00D90FE1"/>
    <w:rsid w:val="00D91A33"/>
    <w:rsid w:val="00DA123B"/>
    <w:rsid w:val="00DA43CA"/>
    <w:rsid w:val="00DB1382"/>
    <w:rsid w:val="00DC7630"/>
    <w:rsid w:val="00DD2223"/>
    <w:rsid w:val="00DD31D9"/>
    <w:rsid w:val="00DD552C"/>
    <w:rsid w:val="00DD7E59"/>
    <w:rsid w:val="00DE07E1"/>
    <w:rsid w:val="00DF58B8"/>
    <w:rsid w:val="00E008CF"/>
    <w:rsid w:val="00E00975"/>
    <w:rsid w:val="00E07E69"/>
    <w:rsid w:val="00E107DA"/>
    <w:rsid w:val="00E15DA8"/>
    <w:rsid w:val="00E205B7"/>
    <w:rsid w:val="00E2117A"/>
    <w:rsid w:val="00E23935"/>
    <w:rsid w:val="00E312D0"/>
    <w:rsid w:val="00E31E6B"/>
    <w:rsid w:val="00E35AB2"/>
    <w:rsid w:val="00E41043"/>
    <w:rsid w:val="00E54C13"/>
    <w:rsid w:val="00E5604B"/>
    <w:rsid w:val="00E606B0"/>
    <w:rsid w:val="00E63C35"/>
    <w:rsid w:val="00E6421D"/>
    <w:rsid w:val="00EA0816"/>
    <w:rsid w:val="00EA66AE"/>
    <w:rsid w:val="00EB0544"/>
    <w:rsid w:val="00EB3B73"/>
    <w:rsid w:val="00EB43B4"/>
    <w:rsid w:val="00EB66D4"/>
    <w:rsid w:val="00ED21B2"/>
    <w:rsid w:val="00EF2A96"/>
    <w:rsid w:val="00F21069"/>
    <w:rsid w:val="00F24D92"/>
    <w:rsid w:val="00F40C02"/>
    <w:rsid w:val="00F42367"/>
    <w:rsid w:val="00F53655"/>
    <w:rsid w:val="00F777A4"/>
    <w:rsid w:val="00F8281C"/>
    <w:rsid w:val="00F94448"/>
    <w:rsid w:val="00FD3CD6"/>
    <w:rsid w:val="00FF0CBE"/>
    <w:rsid w:val="00FF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AA10D"/>
  <w15:docId w15:val="{4B007206-2F66-4641-855E-016B46BDB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21B2"/>
  </w:style>
  <w:style w:type="paragraph" w:styleId="Nagwek1">
    <w:name w:val="heading 1"/>
    <w:basedOn w:val="Normalny"/>
    <w:next w:val="Normalny"/>
    <w:link w:val="Nagwek1Znak"/>
    <w:uiPriority w:val="9"/>
    <w:qFormat/>
    <w:rsid w:val="00ED21B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D21B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D21B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D21B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21B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21B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21B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21B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21B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860BA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6860BA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6860BA"/>
    <w:pPr>
      <w:spacing w:after="120"/>
    </w:pPr>
  </w:style>
  <w:style w:type="paragraph" w:styleId="Lista">
    <w:name w:val="List"/>
    <w:basedOn w:val="Textbody"/>
    <w:rsid w:val="006860BA"/>
  </w:style>
  <w:style w:type="paragraph" w:customStyle="1" w:styleId="Legenda1">
    <w:name w:val="Legenda1"/>
    <w:basedOn w:val="Standard"/>
    <w:rsid w:val="006860B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6860BA"/>
    <w:pPr>
      <w:suppressLineNumbers/>
    </w:pPr>
  </w:style>
  <w:style w:type="paragraph" w:styleId="Akapitzlist">
    <w:name w:val="List Paragraph"/>
    <w:basedOn w:val="Normalny"/>
    <w:uiPriority w:val="34"/>
    <w:qFormat/>
    <w:rsid w:val="00ED21B2"/>
    <w:pPr>
      <w:ind w:left="720"/>
      <w:contextualSpacing/>
    </w:pPr>
  </w:style>
  <w:style w:type="paragraph" w:styleId="NormalnyWeb">
    <w:name w:val="Normal (Web)"/>
    <w:basedOn w:val="Standard"/>
    <w:rsid w:val="006860BA"/>
    <w:pPr>
      <w:spacing w:before="280" w:after="280"/>
    </w:pPr>
  </w:style>
  <w:style w:type="paragraph" w:customStyle="1" w:styleId="ust">
    <w:name w:val="ust"/>
    <w:basedOn w:val="Standard"/>
    <w:rsid w:val="006860BA"/>
    <w:pPr>
      <w:suppressAutoHyphens w:val="0"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Nagwek51">
    <w:name w:val="Nagłówek 51"/>
    <w:basedOn w:val="Standard"/>
    <w:next w:val="Standard"/>
    <w:rsid w:val="006860BA"/>
    <w:pPr>
      <w:keepNext/>
      <w:spacing w:line="360" w:lineRule="auto"/>
      <w:ind w:left="360"/>
      <w:jc w:val="center"/>
      <w:outlineLvl w:val="4"/>
    </w:pPr>
    <w:rPr>
      <w:b/>
      <w:sz w:val="32"/>
      <w:szCs w:val="32"/>
    </w:rPr>
  </w:style>
  <w:style w:type="paragraph" w:customStyle="1" w:styleId="art">
    <w:name w:val="art"/>
    <w:basedOn w:val="Standard"/>
    <w:rsid w:val="006860BA"/>
    <w:pPr>
      <w:suppressAutoHyphens w:val="0"/>
      <w:spacing w:before="280" w:after="28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Standard"/>
    <w:rsid w:val="006860BA"/>
    <w:pPr>
      <w:spacing w:line="360" w:lineRule="auto"/>
    </w:pPr>
    <w:rPr>
      <w:color w:val="000000"/>
      <w:sz w:val="28"/>
    </w:rPr>
  </w:style>
  <w:style w:type="paragraph" w:customStyle="1" w:styleId="Nagwek20">
    <w:name w:val="Nagłówek2"/>
    <w:basedOn w:val="Standard"/>
    <w:next w:val="Textbody"/>
    <w:rsid w:val="006860B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Nagwek11">
    <w:name w:val="Nagłówek 11"/>
    <w:basedOn w:val="Standard"/>
    <w:next w:val="Standard"/>
    <w:rsid w:val="006860BA"/>
    <w:pPr>
      <w:keepNext/>
      <w:outlineLvl w:val="0"/>
    </w:pPr>
    <w:rPr>
      <w:b/>
      <w:bCs/>
    </w:rPr>
  </w:style>
  <w:style w:type="paragraph" w:styleId="Legenda">
    <w:name w:val="caption"/>
    <w:basedOn w:val="Normalny"/>
    <w:next w:val="Normalny"/>
    <w:uiPriority w:val="35"/>
    <w:unhideWhenUsed/>
    <w:qFormat/>
    <w:rsid w:val="00ED21B2"/>
    <w:rPr>
      <w:caps/>
      <w:spacing w:val="10"/>
      <w:sz w:val="18"/>
      <w:szCs w:val="18"/>
    </w:rPr>
  </w:style>
  <w:style w:type="paragraph" w:customStyle="1" w:styleId="Nagwek21">
    <w:name w:val="Nagłówek 21"/>
    <w:basedOn w:val="Standard"/>
    <w:next w:val="Standard"/>
    <w:rsid w:val="006860BA"/>
    <w:pPr>
      <w:keepNext/>
      <w:jc w:val="center"/>
      <w:outlineLvl w:val="1"/>
    </w:pPr>
    <w:rPr>
      <w:b/>
      <w:sz w:val="40"/>
      <w:szCs w:val="32"/>
    </w:rPr>
  </w:style>
  <w:style w:type="paragraph" w:customStyle="1" w:styleId="Nagwek61">
    <w:name w:val="Nagłówek 61"/>
    <w:basedOn w:val="Standard"/>
    <w:next w:val="Standard"/>
    <w:rsid w:val="006860BA"/>
    <w:pPr>
      <w:keepNext/>
      <w:numPr>
        <w:numId w:val="20"/>
      </w:numPr>
      <w:spacing w:line="360" w:lineRule="auto"/>
      <w:jc w:val="both"/>
      <w:outlineLvl w:val="5"/>
    </w:pPr>
    <w:rPr>
      <w:b/>
      <w:bCs/>
      <w:sz w:val="28"/>
    </w:rPr>
  </w:style>
  <w:style w:type="paragraph" w:customStyle="1" w:styleId="Nagwek71">
    <w:name w:val="Nagłówek 71"/>
    <w:basedOn w:val="Standard"/>
    <w:next w:val="Standard"/>
    <w:rsid w:val="006860BA"/>
    <w:pPr>
      <w:keepNext/>
      <w:spacing w:line="360" w:lineRule="auto"/>
      <w:jc w:val="both"/>
      <w:outlineLvl w:val="6"/>
    </w:pPr>
    <w:rPr>
      <w:b/>
      <w:sz w:val="32"/>
    </w:rPr>
  </w:style>
  <w:style w:type="paragraph" w:customStyle="1" w:styleId="Tekstpodstawowywcity31">
    <w:name w:val="Tekst podstawowy wcięty 31"/>
    <w:basedOn w:val="Standard"/>
    <w:rsid w:val="006860BA"/>
    <w:pPr>
      <w:spacing w:line="360" w:lineRule="auto"/>
      <w:ind w:left="720" w:hanging="360"/>
      <w:jc w:val="both"/>
    </w:pPr>
    <w:rPr>
      <w:sz w:val="28"/>
    </w:rPr>
  </w:style>
  <w:style w:type="paragraph" w:customStyle="1" w:styleId="Nagwek81">
    <w:name w:val="Nagłówek 81"/>
    <w:basedOn w:val="Standard"/>
    <w:next w:val="Standard"/>
    <w:rsid w:val="006860BA"/>
    <w:pPr>
      <w:keepNext/>
      <w:numPr>
        <w:numId w:val="23"/>
      </w:numPr>
      <w:spacing w:line="360" w:lineRule="auto"/>
      <w:jc w:val="both"/>
      <w:outlineLvl w:val="7"/>
    </w:pPr>
    <w:rPr>
      <w:b/>
      <w:bCs/>
      <w:sz w:val="32"/>
    </w:rPr>
  </w:style>
  <w:style w:type="paragraph" w:customStyle="1" w:styleId="Nagwek91">
    <w:name w:val="Nagłówek 91"/>
    <w:basedOn w:val="Standard"/>
    <w:next w:val="Standard"/>
    <w:rsid w:val="006860BA"/>
    <w:pPr>
      <w:keepNext/>
      <w:spacing w:line="360" w:lineRule="auto"/>
      <w:jc w:val="both"/>
      <w:outlineLvl w:val="8"/>
    </w:pPr>
    <w:rPr>
      <w:b/>
      <w:bCs/>
      <w:sz w:val="28"/>
    </w:rPr>
  </w:style>
  <w:style w:type="paragraph" w:customStyle="1" w:styleId="Textbodyindent">
    <w:name w:val="Text body indent"/>
    <w:basedOn w:val="Standard"/>
    <w:rsid w:val="006860BA"/>
    <w:pPr>
      <w:spacing w:line="360" w:lineRule="auto"/>
      <w:ind w:left="1416"/>
      <w:jc w:val="both"/>
    </w:pPr>
    <w:rPr>
      <w:sz w:val="28"/>
    </w:rPr>
  </w:style>
  <w:style w:type="paragraph" w:customStyle="1" w:styleId="Tekstpodstawowy31">
    <w:name w:val="Tekst podstawowy 31"/>
    <w:basedOn w:val="Standard"/>
    <w:rsid w:val="006860BA"/>
    <w:pPr>
      <w:jc w:val="both"/>
    </w:pPr>
    <w:rPr>
      <w:sz w:val="28"/>
    </w:rPr>
  </w:style>
  <w:style w:type="paragraph" w:customStyle="1" w:styleId="TableContents">
    <w:name w:val="Table Contents"/>
    <w:basedOn w:val="Standard"/>
    <w:rsid w:val="006860BA"/>
    <w:pPr>
      <w:suppressLineNumbers/>
    </w:pPr>
  </w:style>
  <w:style w:type="character" w:customStyle="1" w:styleId="NumberingSymbols">
    <w:name w:val="Numbering Symbols"/>
    <w:rsid w:val="006860BA"/>
    <w:rPr>
      <w:b w:val="0"/>
      <w:bCs w:val="0"/>
    </w:rPr>
  </w:style>
  <w:style w:type="character" w:customStyle="1" w:styleId="StrongEmphasis">
    <w:name w:val="Strong Emphasis"/>
    <w:rsid w:val="006860BA"/>
    <w:rPr>
      <w:b/>
      <w:bCs/>
    </w:rPr>
  </w:style>
  <w:style w:type="character" w:customStyle="1" w:styleId="ListLabel3">
    <w:name w:val="ListLabel 3"/>
    <w:rsid w:val="006860BA"/>
    <w:rPr>
      <w:b w:val="0"/>
      <w:bCs w:val="0"/>
    </w:rPr>
  </w:style>
  <w:style w:type="character" w:customStyle="1" w:styleId="ListLabel1">
    <w:name w:val="ListLabel 1"/>
    <w:rsid w:val="006860BA"/>
    <w:rPr>
      <w:color w:val="000000"/>
    </w:rPr>
  </w:style>
  <w:style w:type="character" w:customStyle="1" w:styleId="ListLabel2">
    <w:name w:val="ListLabel 2"/>
    <w:rsid w:val="006860BA"/>
    <w:rPr>
      <w:b w:val="0"/>
      <w:color w:val="000000"/>
    </w:rPr>
  </w:style>
  <w:style w:type="character" w:customStyle="1" w:styleId="Internetlink">
    <w:name w:val="Internet link"/>
    <w:basedOn w:val="Domylnaczcionkaakapitu"/>
    <w:rsid w:val="006860BA"/>
    <w:rPr>
      <w:color w:val="0000FF"/>
      <w:u w:val="single"/>
    </w:rPr>
  </w:style>
  <w:style w:type="character" w:customStyle="1" w:styleId="WW8Num51z0">
    <w:name w:val="WW8Num51z0"/>
    <w:rsid w:val="006860BA"/>
    <w:rPr>
      <w:rFonts w:ascii="Times New Roman" w:hAnsi="Times New Roman" w:cs="Times New Roman"/>
      <w:color w:val="000000"/>
      <w:sz w:val="28"/>
    </w:rPr>
  </w:style>
  <w:style w:type="character" w:customStyle="1" w:styleId="WW8Num51z1">
    <w:name w:val="WW8Num51z1"/>
    <w:rsid w:val="006860BA"/>
  </w:style>
  <w:style w:type="character" w:customStyle="1" w:styleId="WW8Num51z2">
    <w:name w:val="WW8Num51z2"/>
    <w:rsid w:val="006860BA"/>
  </w:style>
  <w:style w:type="character" w:customStyle="1" w:styleId="WW8Num51z3">
    <w:name w:val="WW8Num51z3"/>
    <w:rsid w:val="006860BA"/>
  </w:style>
  <w:style w:type="character" w:customStyle="1" w:styleId="WW8Num51z4">
    <w:name w:val="WW8Num51z4"/>
    <w:rsid w:val="006860BA"/>
  </w:style>
  <w:style w:type="character" w:customStyle="1" w:styleId="WW8Num51z5">
    <w:name w:val="WW8Num51z5"/>
    <w:rsid w:val="006860BA"/>
  </w:style>
  <w:style w:type="character" w:customStyle="1" w:styleId="WW8Num51z6">
    <w:name w:val="WW8Num51z6"/>
    <w:rsid w:val="006860BA"/>
  </w:style>
  <w:style w:type="character" w:customStyle="1" w:styleId="WW8Num51z7">
    <w:name w:val="WW8Num51z7"/>
    <w:rsid w:val="006860BA"/>
  </w:style>
  <w:style w:type="character" w:customStyle="1" w:styleId="WW8Num51z8">
    <w:name w:val="WW8Num51z8"/>
    <w:rsid w:val="006860BA"/>
  </w:style>
  <w:style w:type="character" w:customStyle="1" w:styleId="WW8Num41z0">
    <w:name w:val="WW8Num41z0"/>
    <w:rsid w:val="006860BA"/>
  </w:style>
  <w:style w:type="character" w:customStyle="1" w:styleId="WW8Num41z1">
    <w:name w:val="WW8Num41z1"/>
    <w:rsid w:val="006860BA"/>
  </w:style>
  <w:style w:type="character" w:customStyle="1" w:styleId="WW8Num1z0">
    <w:name w:val="WW8Num1z0"/>
    <w:rsid w:val="006860BA"/>
  </w:style>
  <w:style w:type="character" w:customStyle="1" w:styleId="WW8Num1z1">
    <w:name w:val="WW8Num1z1"/>
    <w:rsid w:val="006860BA"/>
  </w:style>
  <w:style w:type="character" w:customStyle="1" w:styleId="WW8Num1z2">
    <w:name w:val="WW8Num1z2"/>
    <w:rsid w:val="006860BA"/>
  </w:style>
  <w:style w:type="character" w:customStyle="1" w:styleId="WW8Num1z3">
    <w:name w:val="WW8Num1z3"/>
    <w:rsid w:val="006860BA"/>
  </w:style>
  <w:style w:type="character" w:customStyle="1" w:styleId="WW8Num1z4">
    <w:name w:val="WW8Num1z4"/>
    <w:rsid w:val="006860BA"/>
  </w:style>
  <w:style w:type="character" w:customStyle="1" w:styleId="WW8Num1z5">
    <w:name w:val="WW8Num1z5"/>
    <w:rsid w:val="006860BA"/>
  </w:style>
  <w:style w:type="character" w:customStyle="1" w:styleId="WW8Num1z6">
    <w:name w:val="WW8Num1z6"/>
    <w:rsid w:val="006860BA"/>
  </w:style>
  <w:style w:type="character" w:customStyle="1" w:styleId="WW8Num1z7">
    <w:name w:val="WW8Num1z7"/>
    <w:rsid w:val="006860BA"/>
  </w:style>
  <w:style w:type="character" w:customStyle="1" w:styleId="WW8Num1z8">
    <w:name w:val="WW8Num1z8"/>
    <w:rsid w:val="006860BA"/>
  </w:style>
  <w:style w:type="character" w:customStyle="1" w:styleId="WW8Num40z0">
    <w:name w:val="WW8Num40z0"/>
    <w:rsid w:val="006860BA"/>
  </w:style>
  <w:style w:type="character" w:customStyle="1" w:styleId="WW8Num40z1">
    <w:name w:val="WW8Num40z1"/>
    <w:rsid w:val="006860BA"/>
  </w:style>
  <w:style w:type="character" w:customStyle="1" w:styleId="WW8Num40z2">
    <w:name w:val="WW8Num40z2"/>
    <w:rsid w:val="006860BA"/>
  </w:style>
  <w:style w:type="character" w:customStyle="1" w:styleId="WW8Num40z3">
    <w:name w:val="WW8Num40z3"/>
    <w:rsid w:val="006860BA"/>
  </w:style>
  <w:style w:type="character" w:customStyle="1" w:styleId="WW8Num40z4">
    <w:name w:val="WW8Num40z4"/>
    <w:rsid w:val="006860BA"/>
  </w:style>
  <w:style w:type="character" w:customStyle="1" w:styleId="WW8Num40z5">
    <w:name w:val="WW8Num40z5"/>
    <w:rsid w:val="006860BA"/>
  </w:style>
  <w:style w:type="character" w:customStyle="1" w:styleId="WW8Num40z6">
    <w:name w:val="WW8Num40z6"/>
    <w:rsid w:val="006860BA"/>
  </w:style>
  <w:style w:type="character" w:customStyle="1" w:styleId="WW8Num40z7">
    <w:name w:val="WW8Num40z7"/>
    <w:rsid w:val="006860BA"/>
  </w:style>
  <w:style w:type="character" w:customStyle="1" w:styleId="WW8Num40z8">
    <w:name w:val="WW8Num40z8"/>
    <w:rsid w:val="006860BA"/>
  </w:style>
  <w:style w:type="character" w:customStyle="1" w:styleId="WW8Num37z0">
    <w:name w:val="WW8Num37z0"/>
    <w:rsid w:val="006860BA"/>
  </w:style>
  <w:style w:type="character" w:customStyle="1" w:styleId="WW8Num37z1">
    <w:name w:val="WW8Num37z1"/>
    <w:rsid w:val="006860BA"/>
  </w:style>
  <w:style w:type="character" w:customStyle="1" w:styleId="WW8Num37z2">
    <w:name w:val="WW8Num37z2"/>
    <w:rsid w:val="006860BA"/>
  </w:style>
  <w:style w:type="character" w:customStyle="1" w:styleId="WW8Num37z3">
    <w:name w:val="WW8Num37z3"/>
    <w:rsid w:val="006860BA"/>
  </w:style>
  <w:style w:type="character" w:customStyle="1" w:styleId="WW8Num37z4">
    <w:name w:val="WW8Num37z4"/>
    <w:rsid w:val="006860BA"/>
  </w:style>
  <w:style w:type="character" w:customStyle="1" w:styleId="WW8Num37z5">
    <w:name w:val="WW8Num37z5"/>
    <w:rsid w:val="006860BA"/>
  </w:style>
  <w:style w:type="character" w:customStyle="1" w:styleId="WW8Num37z6">
    <w:name w:val="WW8Num37z6"/>
    <w:rsid w:val="006860BA"/>
  </w:style>
  <w:style w:type="character" w:customStyle="1" w:styleId="WW8Num37z7">
    <w:name w:val="WW8Num37z7"/>
    <w:rsid w:val="006860BA"/>
  </w:style>
  <w:style w:type="character" w:customStyle="1" w:styleId="WW8Num37z8">
    <w:name w:val="WW8Num37z8"/>
    <w:rsid w:val="006860BA"/>
  </w:style>
  <w:style w:type="character" w:customStyle="1" w:styleId="WW8Num15z0">
    <w:name w:val="WW8Num15z0"/>
    <w:rsid w:val="006860BA"/>
  </w:style>
  <w:style w:type="character" w:customStyle="1" w:styleId="WW8Num47z0">
    <w:name w:val="WW8Num47z0"/>
    <w:rsid w:val="006860BA"/>
    <w:rPr>
      <w:b w:val="0"/>
    </w:rPr>
  </w:style>
  <w:style w:type="character" w:customStyle="1" w:styleId="ListLabel6">
    <w:name w:val="ListLabel 6"/>
    <w:rsid w:val="006860BA"/>
    <w:rPr>
      <w:b w:val="0"/>
      <w:bCs w:val="0"/>
      <w:i w:val="0"/>
      <w:iCs w:val="0"/>
      <w:color w:val="00000A"/>
    </w:rPr>
  </w:style>
  <w:style w:type="character" w:customStyle="1" w:styleId="WW8Num25z0">
    <w:name w:val="WW8Num25z0"/>
    <w:rsid w:val="006860BA"/>
    <w:rPr>
      <w:sz w:val="28"/>
    </w:rPr>
  </w:style>
  <w:style w:type="character" w:customStyle="1" w:styleId="WW8Num25z1">
    <w:name w:val="WW8Num25z1"/>
    <w:rsid w:val="006860BA"/>
  </w:style>
  <w:style w:type="character" w:customStyle="1" w:styleId="WW8Num25z2">
    <w:name w:val="WW8Num25z2"/>
    <w:rsid w:val="006860BA"/>
  </w:style>
  <w:style w:type="character" w:customStyle="1" w:styleId="WW8Num25z3">
    <w:name w:val="WW8Num25z3"/>
    <w:rsid w:val="006860BA"/>
  </w:style>
  <w:style w:type="character" w:customStyle="1" w:styleId="WW8Num25z4">
    <w:name w:val="WW8Num25z4"/>
    <w:rsid w:val="006860BA"/>
  </w:style>
  <w:style w:type="character" w:customStyle="1" w:styleId="WW8Num25z5">
    <w:name w:val="WW8Num25z5"/>
    <w:rsid w:val="006860BA"/>
  </w:style>
  <w:style w:type="character" w:customStyle="1" w:styleId="WW8Num25z6">
    <w:name w:val="WW8Num25z6"/>
    <w:rsid w:val="006860BA"/>
  </w:style>
  <w:style w:type="character" w:customStyle="1" w:styleId="WW8Num25z7">
    <w:name w:val="WW8Num25z7"/>
    <w:rsid w:val="006860BA"/>
  </w:style>
  <w:style w:type="character" w:customStyle="1" w:styleId="WW8Num25z8">
    <w:name w:val="WW8Num25z8"/>
    <w:rsid w:val="006860BA"/>
  </w:style>
  <w:style w:type="character" w:customStyle="1" w:styleId="WW8Num22z0">
    <w:name w:val="WW8Num22z0"/>
    <w:rsid w:val="006860BA"/>
  </w:style>
  <w:style w:type="character" w:customStyle="1" w:styleId="WW8Num22z1">
    <w:name w:val="WW8Num22z1"/>
    <w:rsid w:val="006860BA"/>
  </w:style>
  <w:style w:type="character" w:customStyle="1" w:styleId="WW8Num22z2">
    <w:name w:val="WW8Num22z2"/>
    <w:rsid w:val="006860BA"/>
  </w:style>
  <w:style w:type="character" w:customStyle="1" w:styleId="WW8Num22z3">
    <w:name w:val="WW8Num22z3"/>
    <w:rsid w:val="006860BA"/>
  </w:style>
  <w:style w:type="character" w:customStyle="1" w:styleId="WW8Num22z4">
    <w:name w:val="WW8Num22z4"/>
    <w:rsid w:val="006860BA"/>
  </w:style>
  <w:style w:type="character" w:customStyle="1" w:styleId="WW8Num22z5">
    <w:name w:val="WW8Num22z5"/>
    <w:rsid w:val="006860BA"/>
  </w:style>
  <w:style w:type="character" w:customStyle="1" w:styleId="WW8Num22z6">
    <w:name w:val="WW8Num22z6"/>
    <w:rsid w:val="006860BA"/>
  </w:style>
  <w:style w:type="character" w:customStyle="1" w:styleId="WW8Num22z7">
    <w:name w:val="WW8Num22z7"/>
    <w:rsid w:val="006860BA"/>
  </w:style>
  <w:style w:type="character" w:customStyle="1" w:styleId="WW8Num22z8">
    <w:name w:val="WW8Num22z8"/>
    <w:rsid w:val="006860BA"/>
  </w:style>
  <w:style w:type="character" w:customStyle="1" w:styleId="ListLabel4">
    <w:name w:val="ListLabel 4"/>
    <w:rsid w:val="006860BA"/>
    <w:rPr>
      <w:rFonts w:cs="Times New Roman"/>
      <w:b w:val="0"/>
      <w:i w:val="0"/>
    </w:rPr>
  </w:style>
  <w:style w:type="character" w:customStyle="1" w:styleId="WW8Num24z0">
    <w:name w:val="WW8Num24z0"/>
    <w:rsid w:val="006860BA"/>
  </w:style>
  <w:style w:type="character" w:customStyle="1" w:styleId="WW8Num24z1">
    <w:name w:val="WW8Num24z1"/>
    <w:rsid w:val="006860BA"/>
  </w:style>
  <w:style w:type="character" w:customStyle="1" w:styleId="WW8Num24z2">
    <w:name w:val="WW8Num24z2"/>
    <w:rsid w:val="006860BA"/>
    <w:rPr>
      <w:rFonts w:ascii="Times New Roman" w:eastAsia="Times New Roman" w:hAnsi="Times New Roman" w:cs="Times New Roman"/>
    </w:rPr>
  </w:style>
  <w:style w:type="character" w:customStyle="1" w:styleId="WW8Num24z3">
    <w:name w:val="WW8Num24z3"/>
    <w:rsid w:val="006860BA"/>
  </w:style>
  <w:style w:type="character" w:customStyle="1" w:styleId="WW8Num24z4">
    <w:name w:val="WW8Num24z4"/>
    <w:rsid w:val="006860BA"/>
  </w:style>
  <w:style w:type="character" w:customStyle="1" w:styleId="WW8Num24z5">
    <w:name w:val="WW8Num24z5"/>
    <w:rsid w:val="006860BA"/>
  </w:style>
  <w:style w:type="character" w:customStyle="1" w:styleId="WW8Num24z6">
    <w:name w:val="WW8Num24z6"/>
    <w:rsid w:val="006860BA"/>
  </w:style>
  <w:style w:type="character" w:customStyle="1" w:styleId="WW8Num24z7">
    <w:name w:val="WW8Num24z7"/>
    <w:rsid w:val="006860BA"/>
  </w:style>
  <w:style w:type="character" w:customStyle="1" w:styleId="WW8Num24z8">
    <w:name w:val="WW8Num24z8"/>
    <w:rsid w:val="006860BA"/>
  </w:style>
  <w:style w:type="character" w:customStyle="1" w:styleId="WW8Num42z0">
    <w:name w:val="WW8Num42z0"/>
    <w:rsid w:val="006860BA"/>
  </w:style>
  <w:style w:type="character" w:customStyle="1" w:styleId="WW8Num33z0">
    <w:name w:val="WW8Num33z0"/>
    <w:rsid w:val="006860BA"/>
  </w:style>
  <w:style w:type="character" w:customStyle="1" w:styleId="WW8Num33z1">
    <w:name w:val="WW8Num33z1"/>
    <w:rsid w:val="006860BA"/>
  </w:style>
  <w:style w:type="character" w:customStyle="1" w:styleId="WW8Num33z2">
    <w:name w:val="WW8Num33z2"/>
    <w:rsid w:val="006860BA"/>
  </w:style>
  <w:style w:type="character" w:customStyle="1" w:styleId="WW8Num33z3">
    <w:name w:val="WW8Num33z3"/>
    <w:rsid w:val="006860BA"/>
  </w:style>
  <w:style w:type="character" w:customStyle="1" w:styleId="WW8Num33z4">
    <w:name w:val="WW8Num33z4"/>
    <w:rsid w:val="006860BA"/>
  </w:style>
  <w:style w:type="character" w:customStyle="1" w:styleId="WW8Num33z5">
    <w:name w:val="WW8Num33z5"/>
    <w:rsid w:val="006860BA"/>
  </w:style>
  <w:style w:type="character" w:customStyle="1" w:styleId="WW8Num33z6">
    <w:name w:val="WW8Num33z6"/>
    <w:rsid w:val="006860BA"/>
  </w:style>
  <w:style w:type="character" w:customStyle="1" w:styleId="WW8Num33z7">
    <w:name w:val="WW8Num33z7"/>
    <w:rsid w:val="006860BA"/>
  </w:style>
  <w:style w:type="character" w:customStyle="1" w:styleId="WW8Num33z8">
    <w:name w:val="WW8Num33z8"/>
    <w:rsid w:val="006860BA"/>
  </w:style>
  <w:style w:type="numbering" w:customStyle="1" w:styleId="WWNum13">
    <w:name w:val="WWNum13"/>
    <w:basedOn w:val="Bezlisty"/>
    <w:rsid w:val="006860BA"/>
    <w:pPr>
      <w:numPr>
        <w:numId w:val="1"/>
      </w:numPr>
    </w:pPr>
  </w:style>
  <w:style w:type="numbering" w:customStyle="1" w:styleId="WWNum3">
    <w:name w:val="WWNum3"/>
    <w:basedOn w:val="Bezlisty"/>
    <w:rsid w:val="006860BA"/>
    <w:pPr>
      <w:numPr>
        <w:numId w:val="2"/>
      </w:numPr>
    </w:pPr>
  </w:style>
  <w:style w:type="numbering" w:customStyle="1" w:styleId="WWNum1">
    <w:name w:val="WWNum1"/>
    <w:basedOn w:val="Bezlisty"/>
    <w:rsid w:val="006860BA"/>
    <w:pPr>
      <w:numPr>
        <w:numId w:val="3"/>
      </w:numPr>
    </w:pPr>
  </w:style>
  <w:style w:type="numbering" w:customStyle="1" w:styleId="WWNum16">
    <w:name w:val="WWNum16"/>
    <w:basedOn w:val="Bezlisty"/>
    <w:rsid w:val="006860BA"/>
    <w:pPr>
      <w:numPr>
        <w:numId w:val="4"/>
      </w:numPr>
    </w:pPr>
  </w:style>
  <w:style w:type="numbering" w:customStyle="1" w:styleId="WWNum2">
    <w:name w:val="WWNum2"/>
    <w:basedOn w:val="Bezlisty"/>
    <w:rsid w:val="006860BA"/>
    <w:pPr>
      <w:numPr>
        <w:numId w:val="5"/>
      </w:numPr>
    </w:pPr>
  </w:style>
  <w:style w:type="numbering" w:customStyle="1" w:styleId="WWNum19">
    <w:name w:val="WWNum19"/>
    <w:basedOn w:val="Bezlisty"/>
    <w:rsid w:val="006860BA"/>
    <w:pPr>
      <w:numPr>
        <w:numId w:val="6"/>
      </w:numPr>
    </w:pPr>
  </w:style>
  <w:style w:type="numbering" w:customStyle="1" w:styleId="WWNum22">
    <w:name w:val="WWNum22"/>
    <w:basedOn w:val="Bezlisty"/>
    <w:rsid w:val="006860BA"/>
    <w:pPr>
      <w:numPr>
        <w:numId w:val="7"/>
      </w:numPr>
    </w:pPr>
  </w:style>
  <w:style w:type="numbering" w:customStyle="1" w:styleId="WWNum5">
    <w:name w:val="WWNum5"/>
    <w:basedOn w:val="Bezlisty"/>
    <w:rsid w:val="006860BA"/>
    <w:pPr>
      <w:numPr>
        <w:numId w:val="8"/>
      </w:numPr>
    </w:pPr>
  </w:style>
  <w:style w:type="numbering" w:customStyle="1" w:styleId="WWNum12">
    <w:name w:val="WWNum12"/>
    <w:basedOn w:val="Bezlisty"/>
    <w:rsid w:val="006860BA"/>
    <w:pPr>
      <w:numPr>
        <w:numId w:val="9"/>
      </w:numPr>
    </w:pPr>
  </w:style>
  <w:style w:type="numbering" w:customStyle="1" w:styleId="WWNum7">
    <w:name w:val="WWNum7"/>
    <w:basedOn w:val="Bezlisty"/>
    <w:rsid w:val="006860BA"/>
    <w:pPr>
      <w:numPr>
        <w:numId w:val="10"/>
      </w:numPr>
    </w:pPr>
  </w:style>
  <w:style w:type="numbering" w:customStyle="1" w:styleId="WWNum6">
    <w:name w:val="WWNum6"/>
    <w:basedOn w:val="Bezlisty"/>
    <w:rsid w:val="006860BA"/>
    <w:pPr>
      <w:numPr>
        <w:numId w:val="11"/>
      </w:numPr>
    </w:pPr>
  </w:style>
  <w:style w:type="numbering" w:customStyle="1" w:styleId="WWNum10">
    <w:name w:val="WWNum10"/>
    <w:basedOn w:val="Bezlisty"/>
    <w:rsid w:val="006860BA"/>
    <w:pPr>
      <w:numPr>
        <w:numId w:val="12"/>
      </w:numPr>
    </w:pPr>
  </w:style>
  <w:style w:type="numbering" w:customStyle="1" w:styleId="WWNum8">
    <w:name w:val="WWNum8"/>
    <w:basedOn w:val="Bezlisty"/>
    <w:rsid w:val="006860BA"/>
    <w:pPr>
      <w:numPr>
        <w:numId w:val="13"/>
      </w:numPr>
    </w:pPr>
  </w:style>
  <w:style w:type="numbering" w:customStyle="1" w:styleId="WWNum9">
    <w:name w:val="WWNum9"/>
    <w:basedOn w:val="Bezlisty"/>
    <w:rsid w:val="006860BA"/>
    <w:pPr>
      <w:numPr>
        <w:numId w:val="14"/>
      </w:numPr>
    </w:pPr>
  </w:style>
  <w:style w:type="numbering" w:customStyle="1" w:styleId="WWNum11">
    <w:name w:val="WWNum11"/>
    <w:basedOn w:val="Bezlisty"/>
    <w:rsid w:val="006860BA"/>
    <w:pPr>
      <w:numPr>
        <w:numId w:val="15"/>
      </w:numPr>
    </w:pPr>
  </w:style>
  <w:style w:type="numbering" w:customStyle="1" w:styleId="WWNum27">
    <w:name w:val="WWNum27"/>
    <w:basedOn w:val="Bezlisty"/>
    <w:rsid w:val="006860BA"/>
    <w:pPr>
      <w:numPr>
        <w:numId w:val="16"/>
      </w:numPr>
    </w:pPr>
  </w:style>
  <w:style w:type="numbering" w:customStyle="1" w:styleId="WWNum28">
    <w:name w:val="WWNum28"/>
    <w:basedOn w:val="Bezlisty"/>
    <w:rsid w:val="006860BA"/>
    <w:pPr>
      <w:numPr>
        <w:numId w:val="17"/>
      </w:numPr>
    </w:pPr>
  </w:style>
  <w:style w:type="numbering" w:customStyle="1" w:styleId="WW8Num51">
    <w:name w:val="WW8Num51"/>
    <w:basedOn w:val="Bezlisty"/>
    <w:rsid w:val="006860BA"/>
    <w:pPr>
      <w:numPr>
        <w:numId w:val="18"/>
      </w:numPr>
    </w:pPr>
  </w:style>
  <w:style w:type="numbering" w:customStyle="1" w:styleId="WW8Num41">
    <w:name w:val="WW8Num41"/>
    <w:basedOn w:val="Bezlisty"/>
    <w:rsid w:val="006860BA"/>
    <w:pPr>
      <w:numPr>
        <w:numId w:val="19"/>
      </w:numPr>
    </w:pPr>
  </w:style>
  <w:style w:type="numbering" w:customStyle="1" w:styleId="WW8Num1">
    <w:name w:val="WW8Num1"/>
    <w:basedOn w:val="Bezlisty"/>
    <w:rsid w:val="006860BA"/>
    <w:pPr>
      <w:numPr>
        <w:numId w:val="20"/>
      </w:numPr>
    </w:pPr>
  </w:style>
  <w:style w:type="numbering" w:customStyle="1" w:styleId="WW8Num40">
    <w:name w:val="WW8Num40"/>
    <w:basedOn w:val="Bezlisty"/>
    <w:rsid w:val="006860BA"/>
    <w:pPr>
      <w:numPr>
        <w:numId w:val="21"/>
      </w:numPr>
    </w:pPr>
  </w:style>
  <w:style w:type="numbering" w:customStyle="1" w:styleId="WW8Num37">
    <w:name w:val="WW8Num37"/>
    <w:basedOn w:val="Bezlisty"/>
    <w:rsid w:val="006860BA"/>
    <w:pPr>
      <w:numPr>
        <w:numId w:val="22"/>
      </w:numPr>
    </w:pPr>
  </w:style>
  <w:style w:type="numbering" w:customStyle="1" w:styleId="WW8Num15">
    <w:name w:val="WW8Num15"/>
    <w:basedOn w:val="Bezlisty"/>
    <w:rsid w:val="006860BA"/>
    <w:pPr>
      <w:numPr>
        <w:numId w:val="23"/>
      </w:numPr>
    </w:pPr>
  </w:style>
  <w:style w:type="numbering" w:customStyle="1" w:styleId="WW8Num47">
    <w:name w:val="WW8Num47"/>
    <w:basedOn w:val="Bezlisty"/>
    <w:rsid w:val="006860BA"/>
    <w:pPr>
      <w:numPr>
        <w:numId w:val="24"/>
      </w:numPr>
    </w:pPr>
  </w:style>
  <w:style w:type="numbering" w:customStyle="1" w:styleId="WWNum43">
    <w:name w:val="WWNum43"/>
    <w:basedOn w:val="Bezlisty"/>
    <w:rsid w:val="006860BA"/>
    <w:pPr>
      <w:numPr>
        <w:numId w:val="25"/>
      </w:numPr>
    </w:pPr>
  </w:style>
  <w:style w:type="numbering" w:customStyle="1" w:styleId="WWNum30">
    <w:name w:val="WWNum30"/>
    <w:basedOn w:val="Bezlisty"/>
    <w:rsid w:val="006860BA"/>
    <w:pPr>
      <w:numPr>
        <w:numId w:val="26"/>
      </w:numPr>
    </w:pPr>
  </w:style>
  <w:style w:type="numbering" w:customStyle="1" w:styleId="WWNum4">
    <w:name w:val="WWNum4"/>
    <w:basedOn w:val="Bezlisty"/>
    <w:rsid w:val="006860BA"/>
    <w:pPr>
      <w:numPr>
        <w:numId w:val="27"/>
      </w:numPr>
    </w:pPr>
  </w:style>
  <w:style w:type="numbering" w:customStyle="1" w:styleId="WW8Num25">
    <w:name w:val="WW8Num25"/>
    <w:basedOn w:val="Bezlisty"/>
    <w:rsid w:val="006860BA"/>
    <w:pPr>
      <w:numPr>
        <w:numId w:val="28"/>
      </w:numPr>
    </w:pPr>
  </w:style>
  <w:style w:type="numbering" w:customStyle="1" w:styleId="WW8Num22">
    <w:name w:val="WW8Num22"/>
    <w:basedOn w:val="Bezlisty"/>
    <w:rsid w:val="006860BA"/>
    <w:pPr>
      <w:numPr>
        <w:numId w:val="29"/>
      </w:numPr>
    </w:pPr>
  </w:style>
  <w:style w:type="numbering" w:customStyle="1" w:styleId="WWNum24">
    <w:name w:val="WWNum24"/>
    <w:basedOn w:val="Bezlisty"/>
    <w:rsid w:val="006860BA"/>
    <w:pPr>
      <w:numPr>
        <w:numId w:val="61"/>
      </w:numPr>
    </w:pPr>
  </w:style>
  <w:style w:type="numbering" w:customStyle="1" w:styleId="WWNum25">
    <w:name w:val="WWNum25"/>
    <w:basedOn w:val="Bezlisty"/>
    <w:rsid w:val="006860BA"/>
    <w:pPr>
      <w:numPr>
        <w:numId w:val="30"/>
      </w:numPr>
    </w:pPr>
  </w:style>
  <w:style w:type="numbering" w:customStyle="1" w:styleId="WWNum26">
    <w:name w:val="WWNum26"/>
    <w:basedOn w:val="Bezlisty"/>
    <w:rsid w:val="006860BA"/>
    <w:pPr>
      <w:numPr>
        <w:numId w:val="31"/>
      </w:numPr>
    </w:pPr>
  </w:style>
  <w:style w:type="numbering" w:customStyle="1" w:styleId="WW8Num24">
    <w:name w:val="WW8Num24"/>
    <w:basedOn w:val="Bezlisty"/>
    <w:rsid w:val="006860BA"/>
    <w:pPr>
      <w:numPr>
        <w:numId w:val="32"/>
      </w:numPr>
    </w:pPr>
  </w:style>
  <w:style w:type="numbering" w:customStyle="1" w:styleId="WW8Num42">
    <w:name w:val="WW8Num42"/>
    <w:basedOn w:val="Bezlisty"/>
    <w:rsid w:val="006860BA"/>
    <w:pPr>
      <w:numPr>
        <w:numId w:val="33"/>
      </w:numPr>
    </w:pPr>
  </w:style>
  <w:style w:type="numbering" w:customStyle="1" w:styleId="WW8Num33">
    <w:name w:val="WW8Num33"/>
    <w:basedOn w:val="Bezlisty"/>
    <w:rsid w:val="006860BA"/>
    <w:pPr>
      <w:numPr>
        <w:numId w:val="34"/>
      </w:numPr>
    </w:pPr>
  </w:style>
  <w:style w:type="numbering" w:customStyle="1" w:styleId="WWNum17">
    <w:name w:val="WWNum17"/>
    <w:basedOn w:val="Bezlisty"/>
    <w:rsid w:val="006860BA"/>
    <w:pPr>
      <w:numPr>
        <w:numId w:val="35"/>
      </w:numPr>
    </w:pPr>
  </w:style>
  <w:style w:type="numbering" w:customStyle="1" w:styleId="WWNum44">
    <w:name w:val="WWNum44"/>
    <w:basedOn w:val="Bezlisty"/>
    <w:rsid w:val="006860BA"/>
    <w:pPr>
      <w:numPr>
        <w:numId w:val="36"/>
      </w:numPr>
    </w:pPr>
  </w:style>
  <w:style w:type="numbering" w:customStyle="1" w:styleId="WWNum45">
    <w:name w:val="WWNum45"/>
    <w:basedOn w:val="Bezlisty"/>
    <w:rsid w:val="006860BA"/>
    <w:pPr>
      <w:numPr>
        <w:numId w:val="37"/>
      </w:numPr>
    </w:pPr>
  </w:style>
  <w:style w:type="numbering" w:customStyle="1" w:styleId="WWNum46">
    <w:name w:val="WWNum46"/>
    <w:basedOn w:val="Bezlisty"/>
    <w:rsid w:val="006860BA"/>
    <w:pPr>
      <w:numPr>
        <w:numId w:val="38"/>
      </w:numPr>
    </w:pPr>
  </w:style>
  <w:style w:type="numbering" w:customStyle="1" w:styleId="WWNum47">
    <w:name w:val="WWNum47"/>
    <w:basedOn w:val="Bezlisty"/>
    <w:rsid w:val="006860BA"/>
    <w:pPr>
      <w:numPr>
        <w:numId w:val="39"/>
      </w:numPr>
    </w:pPr>
  </w:style>
  <w:style w:type="numbering" w:customStyle="1" w:styleId="WWNum48">
    <w:name w:val="WWNum48"/>
    <w:basedOn w:val="Bezlisty"/>
    <w:rsid w:val="006860BA"/>
    <w:pPr>
      <w:numPr>
        <w:numId w:val="40"/>
      </w:numPr>
    </w:pPr>
  </w:style>
  <w:style w:type="paragraph" w:styleId="Nagwek">
    <w:name w:val="header"/>
    <w:basedOn w:val="Normalny"/>
    <w:link w:val="NagwekZnak"/>
    <w:uiPriority w:val="99"/>
    <w:unhideWhenUsed/>
    <w:rsid w:val="00750A9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750A9C"/>
    <w:rPr>
      <w:rFonts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750A9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750A9C"/>
    <w:rPr>
      <w:rFonts w:cs="Mangal"/>
      <w:kern w:val="3"/>
      <w:sz w:val="24"/>
      <w:szCs w:val="21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ED21B2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ED21B2"/>
    <w:rPr>
      <w:caps/>
      <w:color w:val="632423" w:themeColor="accent2" w:themeShade="80"/>
      <w:spacing w:val="15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ED21B2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ED21B2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21B2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21B2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21B2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21B2"/>
    <w:rPr>
      <w:rFonts w:eastAsiaTheme="majorEastAsia" w:cstheme="majorBidi"/>
      <w:caps/>
      <w:spacing w:val="1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21B2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ED21B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rsid w:val="00ED21B2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21B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ED21B2"/>
    <w:rPr>
      <w:rFonts w:eastAsiaTheme="majorEastAsia" w:cstheme="majorBidi"/>
      <w:caps/>
      <w:spacing w:val="20"/>
      <w:sz w:val="18"/>
      <w:szCs w:val="18"/>
    </w:rPr>
  </w:style>
  <w:style w:type="character" w:styleId="Pogrubienie">
    <w:name w:val="Strong"/>
    <w:uiPriority w:val="22"/>
    <w:qFormat/>
    <w:rsid w:val="00ED21B2"/>
    <w:rPr>
      <w:b/>
      <w:bCs/>
      <w:color w:val="943634" w:themeColor="accent2" w:themeShade="BF"/>
      <w:spacing w:val="5"/>
    </w:rPr>
  </w:style>
  <w:style w:type="character" w:styleId="Uwydatnienie">
    <w:name w:val="Emphasis"/>
    <w:uiPriority w:val="20"/>
    <w:qFormat/>
    <w:rsid w:val="00ED21B2"/>
    <w:rPr>
      <w:caps/>
      <w:spacing w:val="5"/>
      <w:sz w:val="20"/>
      <w:szCs w:val="20"/>
    </w:rPr>
  </w:style>
  <w:style w:type="paragraph" w:styleId="Bezodstpw">
    <w:name w:val="No Spacing"/>
    <w:basedOn w:val="Normalny"/>
    <w:link w:val="BezodstpwZnak"/>
    <w:uiPriority w:val="1"/>
    <w:qFormat/>
    <w:rsid w:val="00ED21B2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ED21B2"/>
  </w:style>
  <w:style w:type="paragraph" w:styleId="Cytat">
    <w:name w:val="Quote"/>
    <w:basedOn w:val="Normalny"/>
    <w:next w:val="Normalny"/>
    <w:link w:val="CytatZnak"/>
    <w:uiPriority w:val="29"/>
    <w:qFormat/>
    <w:rsid w:val="00ED21B2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ED21B2"/>
    <w:rPr>
      <w:rFonts w:eastAsiaTheme="majorEastAsia" w:cstheme="majorBidi"/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21B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21B2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Wyrnieniedelikatne">
    <w:name w:val="Subtle Emphasis"/>
    <w:uiPriority w:val="19"/>
    <w:qFormat/>
    <w:rsid w:val="00ED21B2"/>
    <w:rPr>
      <w:i/>
      <w:iCs/>
    </w:rPr>
  </w:style>
  <w:style w:type="character" w:styleId="Wyrnienieintensywne">
    <w:name w:val="Intense Emphasis"/>
    <w:uiPriority w:val="21"/>
    <w:qFormat/>
    <w:rsid w:val="00ED21B2"/>
    <w:rPr>
      <w:i/>
      <w:iCs/>
      <w:caps/>
      <w:spacing w:val="10"/>
      <w:sz w:val="20"/>
      <w:szCs w:val="20"/>
    </w:rPr>
  </w:style>
  <w:style w:type="character" w:styleId="Odwoaniedelikatne">
    <w:name w:val="Subtle Reference"/>
    <w:basedOn w:val="Domylnaczcionkaakapitu"/>
    <w:uiPriority w:val="31"/>
    <w:qFormat/>
    <w:rsid w:val="00ED21B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Odwoanieintensywne">
    <w:name w:val="Intense Reference"/>
    <w:uiPriority w:val="32"/>
    <w:qFormat/>
    <w:rsid w:val="00ED21B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ytuksiki">
    <w:name w:val="Book Title"/>
    <w:uiPriority w:val="33"/>
    <w:qFormat/>
    <w:rsid w:val="00ED21B2"/>
    <w:rPr>
      <w:caps/>
      <w:color w:val="622423" w:themeColor="accent2" w:themeShade="7F"/>
      <w:spacing w:val="5"/>
      <w:u w:color="622423" w:themeColor="accent2" w:themeShade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ED21B2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EB3B73"/>
    <w:pPr>
      <w:spacing w:after="100"/>
    </w:pPr>
  </w:style>
  <w:style w:type="paragraph" w:styleId="Spistreci3">
    <w:name w:val="toc 3"/>
    <w:basedOn w:val="Normalny"/>
    <w:next w:val="Normalny"/>
    <w:autoRedefine/>
    <w:uiPriority w:val="39"/>
    <w:unhideWhenUsed/>
    <w:rsid w:val="00EB3B73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EB3B73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3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3B73"/>
    <w:rPr>
      <w:rFonts w:ascii="Tahoma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B3232F"/>
    <w:rPr>
      <w:color w:val="800080" w:themeColor="followedHyperlink"/>
      <w:u w:val="single"/>
    </w:rPr>
  </w:style>
  <w:style w:type="paragraph" w:customStyle="1" w:styleId="Default">
    <w:name w:val="Default"/>
    <w:rsid w:val="00A41EE7"/>
    <w:pPr>
      <w:autoSpaceDE w:val="0"/>
      <w:autoSpaceDN w:val="0"/>
      <w:adjustRightInd w:val="0"/>
      <w:spacing w:after="0" w:line="240" w:lineRule="auto"/>
    </w:pPr>
    <w:rPr>
      <w:rFonts w:ascii="Merriweather" w:hAnsi="Merriweather" w:cs="Merriweather"/>
      <w:color w:val="000000"/>
      <w:sz w:val="24"/>
      <w:szCs w:val="24"/>
      <w:lang w:val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rawo.vulcan.edu.pl/przegdok.asp?qdatprz=22-08-2015&amp;qplikid=1" TargetMode="External"/><Relationship Id="rId18" Type="http://schemas.openxmlformats.org/officeDocument/2006/relationships/hyperlink" Target="http://www.prawo.vulcan.edu.pl/przegdok.asp?qdatprz=22-08-2015&amp;qplikid=1" TargetMode="External"/><Relationship Id="rId26" Type="http://schemas.openxmlformats.org/officeDocument/2006/relationships/hyperlink" Target="http://www.prawo.vulcan.edu.pl/przegdok.asp?qdatprz=22-08-2015&amp;qplikid=1" TargetMode="External"/><Relationship Id="rId39" Type="http://schemas.openxmlformats.org/officeDocument/2006/relationships/hyperlink" Target="http://www.prawo.vulcan.edu.pl/przegdok.asp?qdatprz=22-08-2015&amp;qplikid=1" TargetMode="External"/><Relationship Id="rId21" Type="http://schemas.openxmlformats.org/officeDocument/2006/relationships/hyperlink" Target="http://www.prawo.vulcan.edu.pl/przegdok.asp?qdatprz=22-08-2015&amp;qplikid=1" TargetMode="External"/><Relationship Id="rId34" Type="http://schemas.openxmlformats.org/officeDocument/2006/relationships/hyperlink" Target="http://www.prawo.vulcan.edu.pl/przegdok.asp?qdatprz=22-08-2015&amp;qplikid=1" TargetMode="External"/><Relationship Id="rId42" Type="http://schemas.openxmlformats.org/officeDocument/2006/relationships/hyperlink" Target="http://www.prawo.vulcan.edu.pl/przegdok.asp?qdatprz=22-08-2015&amp;qplikid=1" TargetMode="External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prawo.vulcan.edu.pl/przegdok.asp?qdatprz=22-08-2015&amp;qplikid=1" TargetMode="External"/><Relationship Id="rId29" Type="http://schemas.openxmlformats.org/officeDocument/2006/relationships/hyperlink" Target="http://www.prawo.vulcan.edu.pl/przegdok.asp?qdatprz=22-08-2015&amp;qplikid=1" TargetMode="External"/><Relationship Id="rId11" Type="http://schemas.openxmlformats.org/officeDocument/2006/relationships/hyperlink" Target="http://www.prawo.vulcan.edu.pl/przegdok.asp?qdatprz=22-08-2015&amp;qplikid=1" TargetMode="External"/><Relationship Id="rId24" Type="http://schemas.openxmlformats.org/officeDocument/2006/relationships/hyperlink" Target="http://www.prawo.vulcan.edu.pl/przegdok.asp?qdatprz=22-08-2015&amp;qplikid=1" TargetMode="External"/><Relationship Id="rId32" Type="http://schemas.openxmlformats.org/officeDocument/2006/relationships/hyperlink" Target="http://www.prawo.vulcan.edu.pl/przegdok.asp?qdatprz=22-08-2015&amp;qplikid=1" TargetMode="External"/><Relationship Id="rId37" Type="http://schemas.openxmlformats.org/officeDocument/2006/relationships/hyperlink" Target="http://www.prawo.vulcan.edu.pl/przegdok.asp?qdatprz=22-08-2015&amp;qplikid=1" TargetMode="External"/><Relationship Id="rId40" Type="http://schemas.openxmlformats.org/officeDocument/2006/relationships/hyperlink" Target="http://www.prawo.vulcan.edu.pl/przegdok.asp?qdatprz=22-08-2015&amp;qplikid=1" TargetMode="External"/><Relationship Id="rId45" Type="http://schemas.openxmlformats.org/officeDocument/2006/relationships/hyperlink" Target="http://www.prawo.vulcan.edu.pl/przegdok.asp?qdatprz=22-08-2015&amp;qplikid=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rawo.vulcan.edu.pl/przegdok.asp?qdatprz=22-08-2015&amp;qplikid=1" TargetMode="External"/><Relationship Id="rId23" Type="http://schemas.openxmlformats.org/officeDocument/2006/relationships/hyperlink" Target="http://www.prawo.vulcan.edu.pl/przegdok.asp?qdatprz=22-08-2015&amp;qplikid=1" TargetMode="External"/><Relationship Id="rId28" Type="http://schemas.openxmlformats.org/officeDocument/2006/relationships/hyperlink" Target="http://www.prawo.vulcan.edu.pl/przegdok.asp?qdatprz=22-08-2015&amp;qplikid=1" TargetMode="External"/><Relationship Id="rId36" Type="http://schemas.openxmlformats.org/officeDocument/2006/relationships/hyperlink" Target="http://www.prawo.vulcan.edu.pl/przegdok.asp?qdatprz=22-08-2015&amp;qplikid=1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www.prawo.vulcan.edu.pl/przegdok.asp?qdatprz=22-08-2015&amp;qplikid=1" TargetMode="External"/><Relationship Id="rId19" Type="http://schemas.openxmlformats.org/officeDocument/2006/relationships/hyperlink" Target="http://www.prawo.vulcan.edu.pl/przegdok.asp?qdatprz=22-08-2015&amp;qplikid=1" TargetMode="External"/><Relationship Id="rId31" Type="http://schemas.openxmlformats.org/officeDocument/2006/relationships/hyperlink" Target="http://www.prawo.vulcan.edu.pl/przegdok.asp?qdatprz=22-08-2015&amp;qplikid=1" TargetMode="External"/><Relationship Id="rId44" Type="http://schemas.openxmlformats.org/officeDocument/2006/relationships/hyperlink" Target="http://www.prawo.vulcan.edu.pl/przegdok.asp?qdatprz=22-08-2015&amp;qplikid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awo.vulcan.edu.pl/przegdok.asp?qdatprz=22-08-2015&amp;qplikid=1" TargetMode="External"/><Relationship Id="rId14" Type="http://schemas.openxmlformats.org/officeDocument/2006/relationships/hyperlink" Target="http://www.prawo.vulcan.edu.pl/przegdok.asp?qdatprz=22-08-2015&amp;qplikid=1" TargetMode="External"/><Relationship Id="rId22" Type="http://schemas.openxmlformats.org/officeDocument/2006/relationships/hyperlink" Target="http://www.prawo.vulcan.edu.pl/przegdok.asp?qdatprz=22-08-2015&amp;qplikid=1" TargetMode="External"/><Relationship Id="rId27" Type="http://schemas.openxmlformats.org/officeDocument/2006/relationships/hyperlink" Target="http://www.prawo.vulcan.edu.pl/przegdok.asp?qdatprz=22-08-2015&amp;qplikid=1" TargetMode="External"/><Relationship Id="rId30" Type="http://schemas.openxmlformats.org/officeDocument/2006/relationships/hyperlink" Target="http://www.prawo.vulcan.edu.pl/przegdok.asp?qdatprz=22-08-2015&amp;qplikid=1" TargetMode="External"/><Relationship Id="rId35" Type="http://schemas.openxmlformats.org/officeDocument/2006/relationships/hyperlink" Target="http://www.prawo.vulcan.edu.pl/przegdok.asp?qdatprz=22-08-2015&amp;qplikid=1" TargetMode="External"/><Relationship Id="rId43" Type="http://schemas.openxmlformats.org/officeDocument/2006/relationships/hyperlink" Target="http://www.prawo.vulcan.edu.pl/przegdok.asp?qdatprz=22-08-2015&amp;qplikid=1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www.prawo.vulcan.edu.pl/przegdok.asp?qdatprz=22-08-2015&amp;qplikid=1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prawo.vulcan.edu.pl/przegdok.asp?qdatprz=22-08-2015&amp;qplikid=1" TargetMode="External"/><Relationship Id="rId17" Type="http://schemas.openxmlformats.org/officeDocument/2006/relationships/hyperlink" Target="http://www.prawo.vulcan.edu.pl/przegdok.asp?qdatprz=22-08-2015&amp;qplikid=1" TargetMode="External"/><Relationship Id="rId25" Type="http://schemas.openxmlformats.org/officeDocument/2006/relationships/hyperlink" Target="http://www.prawo.vulcan.edu.pl/przegdok.asp?qdatprz=22-08-2015&amp;qplikid=1" TargetMode="External"/><Relationship Id="rId33" Type="http://schemas.openxmlformats.org/officeDocument/2006/relationships/hyperlink" Target="http://www.prawo.vulcan.edu.pl/przegdok.asp?qdatprz=22-08-2015&amp;qplikid=1" TargetMode="External"/><Relationship Id="rId38" Type="http://schemas.openxmlformats.org/officeDocument/2006/relationships/hyperlink" Target="http://www.prawo.vulcan.edu.pl/przegdok.asp?qdatprz=22-08-2015&amp;qplikid=1" TargetMode="External"/><Relationship Id="rId46" Type="http://schemas.openxmlformats.org/officeDocument/2006/relationships/header" Target="header1.xml"/><Relationship Id="rId20" Type="http://schemas.openxmlformats.org/officeDocument/2006/relationships/hyperlink" Target="http://www.prawo.vulcan.edu.pl/przegdok.asp?qdatprz=22-08-2015&amp;qplikid=1" TargetMode="External"/><Relationship Id="rId41" Type="http://schemas.openxmlformats.org/officeDocument/2006/relationships/hyperlink" Target="http://www.prawo.vulcan.edu.pl/przegdok.asp?qdatprz=22-08-2015&amp;qplikid=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&#380;ena\Desktop\Statut%20Szko&#322;y%20Podstawowej%20nr%2010%20w%20Gda&#324;sku%20ul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49FF89-91A6-4A7D-8A97-2E9F9F3D0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Statut Szkoły Podstawowej nr 10 w Gdańsku ul</Template>
  <TotalTime>1137</TotalTime>
  <Pages>30</Pages>
  <Words>8244</Words>
  <Characters>49466</Characters>
  <Application>Microsoft Office Word</Application>
  <DocSecurity>0</DocSecurity>
  <Lines>412</Lines>
  <Paragraphs>115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57595</CharactersWithSpaces>
  <SharedDoc>false</SharedDoc>
  <HLinks>
    <vt:vector size="240" baseType="variant">
      <vt:variant>
        <vt:i4>1507329</vt:i4>
      </vt:variant>
      <vt:variant>
        <vt:i4>117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114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111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108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105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102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90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2818099</vt:i4>
      </vt:variant>
      <vt:variant>
        <vt:i4>87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84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81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78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75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72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60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2818099</vt:i4>
      </vt:variant>
      <vt:variant>
        <vt:i4>57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2818099</vt:i4>
      </vt:variant>
      <vt:variant>
        <vt:i4>54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51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48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45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42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27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24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21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Bożena</dc:creator>
  <cp:lastModifiedBy>BEATA MACIĄG</cp:lastModifiedBy>
  <cp:revision>115</cp:revision>
  <cp:lastPrinted>2025-09-17T08:37:00Z</cp:lastPrinted>
  <dcterms:created xsi:type="dcterms:W3CDTF">2024-09-10T10:47:00Z</dcterms:created>
  <dcterms:modified xsi:type="dcterms:W3CDTF">2025-09-17T08:38:00Z</dcterms:modified>
</cp:coreProperties>
</file>